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A818" w14:textId="0083827A" w:rsidR="00AE7A77" w:rsidRPr="00C72551" w:rsidRDefault="00AE7A77" w:rsidP="00752E9C">
      <w:pPr>
        <w:pStyle w:val="GraphicAnchor"/>
        <w:rPr>
          <w:rFonts w:ascii="Arial" w:hAnsi="Arial" w:cs="Arial"/>
        </w:rPr>
      </w:pPr>
    </w:p>
    <w:tbl>
      <w:tblPr>
        <w:tblW w:w="110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0"/>
        <w:gridCol w:w="1056"/>
        <w:gridCol w:w="7356"/>
      </w:tblGrid>
      <w:tr w:rsidR="000C05AE" w:rsidRPr="00C72551" w14:paraId="1FF7E604" w14:textId="77777777" w:rsidTr="000C05AE">
        <w:tc>
          <w:tcPr>
            <w:tcW w:w="2630" w:type="dxa"/>
          </w:tcPr>
          <w:p w14:paraId="03C54A62" w14:textId="77777777" w:rsidR="000C05AE" w:rsidRPr="00C72551" w:rsidRDefault="000C05AE">
            <w:pPr>
              <w:rPr>
                <w:rFonts w:ascii="Arial" w:hAnsi="Arial" w:cs="Arial"/>
                <w:sz w:val="17"/>
              </w:rPr>
            </w:pPr>
          </w:p>
        </w:tc>
        <w:tc>
          <w:tcPr>
            <w:tcW w:w="1056" w:type="dxa"/>
          </w:tcPr>
          <w:p w14:paraId="42C344C7" w14:textId="77777777" w:rsidR="000C05AE" w:rsidRPr="00C72551" w:rsidRDefault="000C05AE">
            <w:pPr>
              <w:rPr>
                <w:rFonts w:ascii="Arial" w:hAnsi="Arial" w:cs="Arial"/>
                <w:sz w:val="60"/>
                <w:szCs w:val="60"/>
              </w:rPr>
            </w:pPr>
          </w:p>
        </w:tc>
        <w:tc>
          <w:tcPr>
            <w:tcW w:w="7356" w:type="dxa"/>
          </w:tcPr>
          <w:p w14:paraId="384BF75B" w14:textId="7DFB874E" w:rsidR="00B75FA4" w:rsidRPr="00C72551" w:rsidRDefault="00B75FA4" w:rsidP="00D73671">
            <w:pPr>
              <w:pStyle w:val="MastheadGREEN"/>
              <w:rPr>
                <w:rFonts w:ascii="Arial" w:hAnsi="Arial" w:cs="Arial"/>
                <w:b/>
                <w:bCs/>
                <w:sz w:val="58"/>
                <w:szCs w:val="58"/>
              </w:rPr>
            </w:pP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Chuyên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đề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1:</w:t>
            </w:r>
          </w:p>
          <w:p w14:paraId="58326274" w14:textId="06F004E7" w:rsidR="000C05AE" w:rsidRPr="00C72551" w:rsidRDefault="00EE424A" w:rsidP="00D73671">
            <w:pPr>
              <w:pStyle w:val="MastheadGREEN"/>
              <w:rPr>
                <w:rFonts w:ascii="Arial" w:hAnsi="Arial" w:cs="Arial"/>
                <w:b/>
                <w:bCs/>
                <w:sz w:val="60"/>
                <w:szCs w:val="60"/>
              </w:rPr>
            </w:pPr>
            <w:r w:rsidRPr="00442E4C">
              <w:rPr>
                <w:rFonts w:ascii="Arial" w:hAnsi="Arial" w:cs="Arial"/>
                <w:b/>
                <w:bCs/>
                <w:color w:val="FF0000"/>
                <w:sz w:val="60"/>
                <w:szCs w:val="60"/>
              </w:rPr>
              <w:t>LÀM CHỦ BẢN THÂN</w:t>
            </w:r>
            <w:r w:rsidRPr="00442E4C">
              <w:rPr>
                <w:rFonts w:ascii="Arial" w:hAnsi="Arial" w:cs="Arial"/>
                <w:b/>
                <w:bCs/>
                <w:color w:val="FF0000"/>
                <w:sz w:val="58"/>
                <w:szCs w:val="58"/>
              </w:rPr>
              <w:t xml:space="preserve"> </w:t>
            </w:r>
          </w:p>
        </w:tc>
      </w:tr>
      <w:tr w:rsidR="000C05AE" w:rsidRPr="00C72551" w14:paraId="40160695" w14:textId="77777777" w:rsidTr="000C05AE">
        <w:trPr>
          <w:trHeight w:val="869"/>
        </w:trPr>
        <w:tc>
          <w:tcPr>
            <w:tcW w:w="2630" w:type="dxa"/>
          </w:tcPr>
          <w:p w14:paraId="043FF42F" w14:textId="714453DA" w:rsidR="000C05AE" w:rsidRPr="00C72551" w:rsidRDefault="000C05AE">
            <w:pPr>
              <w:rPr>
                <w:rFonts w:ascii="Arial" w:hAnsi="Arial" w:cs="Arial"/>
                <w:sz w:val="17"/>
              </w:rPr>
            </w:pPr>
          </w:p>
        </w:tc>
        <w:tc>
          <w:tcPr>
            <w:tcW w:w="1056" w:type="dxa"/>
          </w:tcPr>
          <w:p w14:paraId="2487628D" w14:textId="77777777" w:rsidR="000C05AE" w:rsidRPr="00C72551" w:rsidRDefault="000C05AE">
            <w:pPr>
              <w:rPr>
                <w:rFonts w:ascii="Arial" w:hAnsi="Arial" w:cs="Arial"/>
                <w:sz w:val="17"/>
              </w:rPr>
            </w:pPr>
          </w:p>
        </w:tc>
        <w:tc>
          <w:tcPr>
            <w:tcW w:w="7356" w:type="dxa"/>
          </w:tcPr>
          <w:p w14:paraId="78DC8CE4" w14:textId="15EE0530" w:rsidR="000C05AE" w:rsidRPr="00C72551" w:rsidRDefault="0051785A">
            <w:pPr>
              <w:rPr>
                <w:rFonts w:ascii="Arial" w:hAnsi="Arial" w:cs="Arial"/>
                <w:sz w:val="17"/>
              </w:rPr>
            </w:pPr>
            <w:r w:rsidRPr="00C72551">
              <w:rPr>
                <w:rFonts w:ascii="Arial" w:hAnsi="Arial" w:cs="Arial"/>
                <w:noProof/>
              </w:rPr>
              <w:drawing>
                <wp:inline distT="0" distB="0" distL="0" distR="0" wp14:anchorId="6749C45F" wp14:editId="25417565">
                  <wp:extent cx="3676650" cy="24470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568" cy="246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5AE" w:rsidRPr="00C72551" w14:paraId="6CA0EBAE" w14:textId="77777777" w:rsidTr="00BB58DC">
        <w:tc>
          <w:tcPr>
            <w:tcW w:w="2630" w:type="dxa"/>
            <w:vAlign w:val="bottom"/>
          </w:tcPr>
          <w:p w14:paraId="4FAB8838" w14:textId="1657021C" w:rsidR="0054317C" w:rsidRPr="00C72551" w:rsidRDefault="0054317C" w:rsidP="0054317C">
            <w:pPr>
              <w:pStyle w:val="SidebarBody"/>
              <w:rPr>
                <w:rFonts w:ascii="Arial" w:hAnsi="Arial" w:cs="Arial"/>
              </w:rPr>
            </w:pPr>
          </w:p>
        </w:tc>
        <w:tc>
          <w:tcPr>
            <w:tcW w:w="1056" w:type="dxa"/>
          </w:tcPr>
          <w:p w14:paraId="02959D58" w14:textId="77777777" w:rsidR="000C05AE" w:rsidRPr="00C72551" w:rsidRDefault="000C05AE">
            <w:pPr>
              <w:rPr>
                <w:rFonts w:ascii="Arial" w:hAnsi="Arial" w:cs="Arial"/>
                <w:sz w:val="17"/>
              </w:rPr>
            </w:pPr>
          </w:p>
        </w:tc>
        <w:tc>
          <w:tcPr>
            <w:tcW w:w="7356" w:type="dxa"/>
          </w:tcPr>
          <w:p w14:paraId="40C1FA02" w14:textId="462F9798" w:rsidR="000C05AE" w:rsidRPr="00C72551" w:rsidRDefault="000C05AE" w:rsidP="0054317C">
            <w:pPr>
              <w:spacing w:before="0"/>
              <w:rPr>
                <w:rFonts w:ascii="Arial" w:hAnsi="Arial" w:cs="Arial"/>
              </w:rPr>
            </w:pPr>
          </w:p>
        </w:tc>
      </w:tr>
      <w:tr w:rsidR="00926854" w:rsidRPr="00C72551" w14:paraId="751E589E" w14:textId="77777777" w:rsidTr="00F822D3">
        <w:trPr>
          <w:trHeight w:val="288"/>
        </w:trPr>
        <w:tc>
          <w:tcPr>
            <w:tcW w:w="2630" w:type="dxa"/>
          </w:tcPr>
          <w:p w14:paraId="747E5197" w14:textId="77777777" w:rsidR="00926854" w:rsidRPr="00C72551" w:rsidRDefault="00926854" w:rsidP="00F822D3">
            <w:pPr>
              <w:spacing w:before="0"/>
              <w:rPr>
                <w:rFonts w:ascii="Arial" w:hAnsi="Arial" w:cs="Arial"/>
                <w:sz w:val="17"/>
              </w:rPr>
            </w:pPr>
          </w:p>
        </w:tc>
        <w:tc>
          <w:tcPr>
            <w:tcW w:w="1056" w:type="dxa"/>
          </w:tcPr>
          <w:p w14:paraId="2D0D16E7" w14:textId="77777777" w:rsidR="00926854" w:rsidRPr="00C72551" w:rsidRDefault="00926854" w:rsidP="00F822D3">
            <w:pPr>
              <w:spacing w:before="0"/>
              <w:rPr>
                <w:rFonts w:ascii="Arial" w:hAnsi="Arial" w:cs="Arial"/>
                <w:sz w:val="17"/>
              </w:rPr>
            </w:pPr>
          </w:p>
        </w:tc>
        <w:tc>
          <w:tcPr>
            <w:tcW w:w="7356" w:type="dxa"/>
          </w:tcPr>
          <w:p w14:paraId="6A3457EF" w14:textId="77777777" w:rsidR="00926854" w:rsidRPr="00C72551" w:rsidRDefault="00926854" w:rsidP="00F822D3">
            <w:pPr>
              <w:spacing w:before="0"/>
              <w:rPr>
                <w:rFonts w:ascii="Arial" w:hAnsi="Arial" w:cs="Arial"/>
                <w:sz w:val="17"/>
              </w:rPr>
            </w:pPr>
          </w:p>
        </w:tc>
      </w:tr>
      <w:tr w:rsidR="000C05AE" w:rsidRPr="00C72551" w14:paraId="3556AE14" w14:textId="77777777" w:rsidTr="00F822D3">
        <w:trPr>
          <w:trHeight w:val="6768"/>
        </w:trPr>
        <w:tc>
          <w:tcPr>
            <w:tcW w:w="2630" w:type="dxa"/>
            <w:vAlign w:val="center"/>
          </w:tcPr>
          <w:p w14:paraId="19797ABD" w14:textId="31DF2B7F" w:rsidR="00BB58DC" w:rsidRPr="00C72551" w:rsidRDefault="005875D3" w:rsidP="00045461">
            <w:pPr>
              <w:pStyle w:val="SidebarBody"/>
              <w:rPr>
                <w:rFonts w:ascii="Arial" w:hAnsi="Arial" w:cs="Arial"/>
                <w:b/>
                <w:bCs/>
                <w:color w:val="FF0000"/>
              </w:rPr>
            </w:pPr>
            <w:r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5D8566D" wp14:editId="6CCEA0C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45085</wp:posOffset>
                      </wp:positionV>
                      <wp:extent cx="1447800" cy="150495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50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90B49" w14:textId="77777777" w:rsidR="005875D3" w:rsidRPr="00C239F6" w:rsidRDefault="005875D3" w:rsidP="005875D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C239F6">
                                    <w:rPr>
                                      <w:color w:val="FF0000"/>
                                    </w:rPr>
                                    <w:t>Trainer:</w:t>
                                  </w:r>
                                </w:p>
                                <w:p w14:paraId="5172BBDF" w14:textId="77777777" w:rsidR="005875D3" w:rsidRPr="00C239F6" w:rsidRDefault="005875D3" w:rsidP="005875D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239F6">
                                    <w:rPr>
                                      <w:color w:val="FF0000"/>
                                    </w:rPr>
                                    <w:t>Ms.Sophia</w:t>
                                  </w:r>
                                  <w:proofErr w:type="spellEnd"/>
                                  <w:proofErr w:type="gramEnd"/>
                                  <w:r w:rsidRPr="00C239F6">
                                    <w:rPr>
                                      <w:color w:val="FF0000"/>
                                    </w:rPr>
                                    <w:t xml:space="preserve"> Nguyen</w:t>
                                  </w:r>
                                </w:p>
                                <w:p w14:paraId="399E3760" w14:textId="4B9F49A3" w:rsidR="005875D3" w:rsidRDefault="005875D3" w:rsidP="005875D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>: 1</w:t>
                                  </w:r>
                                  <w:r w:rsidR="005420E2"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.11.2022</w:t>
                                  </w:r>
                                </w:p>
                                <w:p w14:paraId="05BF1DCB" w14:textId="77777777" w:rsidR="005875D3" w:rsidRDefault="005875D3" w:rsidP="005875D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Thời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gian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>: 8g30-11g</w:t>
                                  </w:r>
                                </w:p>
                                <w:p w14:paraId="0FE6A5E7" w14:textId="77777777" w:rsidR="005875D3" w:rsidRPr="00C239F6" w:rsidRDefault="005875D3" w:rsidP="005875D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5D8566D" id="Rectangle 17" o:spid="_x0000_s1026" style="position:absolute;left:0;text-align:left;margin-left:9pt;margin-top:3.55pt;width:114pt;height:11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" fillcolor="#cee5f6 [3204]" strokecolor="#237bbe [1604]" strokeweight="2pt">
                      <v:textbox>
                        <w:txbxContent>
                          <w:p w14:paraId="32390B49" w14:textId="77777777" w:rsidR="005875D3" w:rsidRPr="00C239F6" w:rsidRDefault="005875D3" w:rsidP="005875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Trainer:</w:t>
                            </w:r>
                          </w:p>
                          <w:p w14:paraId="5172BBDF" w14:textId="77777777" w:rsidR="005875D3" w:rsidRPr="00C239F6" w:rsidRDefault="005875D3" w:rsidP="005875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Ms.Sophia Nguyen</w:t>
                            </w:r>
                          </w:p>
                          <w:p w14:paraId="399E3760" w14:textId="4B9F49A3" w:rsidR="005875D3" w:rsidRDefault="005875D3" w:rsidP="005875D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Ngày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: 1</w:t>
                            </w:r>
                            <w:r w:rsidR="005420E2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.11.2022</w:t>
                            </w:r>
                          </w:p>
                          <w:p w14:paraId="05BF1DCB" w14:textId="77777777" w:rsidR="005875D3" w:rsidRDefault="005875D3" w:rsidP="005875D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Thời gian: 8g30-11g</w:t>
                            </w:r>
                          </w:p>
                          <w:p w14:paraId="0FE6A5E7" w14:textId="77777777" w:rsidR="005875D3" w:rsidRPr="00C239F6" w:rsidRDefault="005875D3" w:rsidP="005875D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75FA4"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141B9D68" wp14:editId="2F643EE7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-4093210</wp:posOffset>
                      </wp:positionV>
                      <wp:extent cx="3263900" cy="8296275"/>
                      <wp:effectExtent l="0" t="0" r="0" b="9525"/>
                      <wp:wrapNone/>
                      <wp:docPr id="43" name="Freeform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63900" cy="8296275"/>
                              </a:xfrm>
                              <a:custGeom>
                                <a:avLst/>
                                <a:gdLst>
                                  <a:gd name="T0" fmla="*/ 5139 w 5140"/>
                                  <a:gd name="T1" fmla="*/ 15839 h 15840"/>
                                  <a:gd name="T2" fmla="*/ 5137 w 5140"/>
                                  <a:gd name="T3" fmla="*/ 15764 h 15840"/>
                                  <a:gd name="T4" fmla="*/ 5130 w 5140"/>
                                  <a:gd name="T5" fmla="*/ 15689 h 15840"/>
                                  <a:gd name="T6" fmla="*/ 5120 w 5140"/>
                                  <a:gd name="T7" fmla="*/ 15616 h 15840"/>
                                  <a:gd name="T8" fmla="*/ 5105 w 5140"/>
                                  <a:gd name="T9" fmla="*/ 15544 h 15840"/>
                                  <a:gd name="T10" fmla="*/ 5086 w 5140"/>
                                  <a:gd name="T11" fmla="*/ 15474 h 15840"/>
                                  <a:gd name="T12" fmla="*/ 5063 w 5140"/>
                                  <a:gd name="T13" fmla="*/ 15405 h 15840"/>
                                  <a:gd name="T14" fmla="*/ 5036 w 5140"/>
                                  <a:gd name="T15" fmla="*/ 15338 h 15840"/>
                                  <a:gd name="T16" fmla="*/ 5006 w 5140"/>
                                  <a:gd name="T17" fmla="*/ 15273 h 15840"/>
                                  <a:gd name="T18" fmla="*/ 4972 w 5140"/>
                                  <a:gd name="T19" fmla="*/ 15210 h 15840"/>
                                  <a:gd name="T20" fmla="*/ 4935 w 5140"/>
                                  <a:gd name="T21" fmla="*/ 15149 h 15840"/>
                                  <a:gd name="T22" fmla="*/ 4895 w 5140"/>
                                  <a:gd name="T23" fmla="*/ 15090 h 15840"/>
                                  <a:gd name="T24" fmla="*/ 4851 w 5140"/>
                                  <a:gd name="T25" fmla="*/ 15034 h 15840"/>
                                  <a:gd name="T26" fmla="*/ 4805 w 5140"/>
                                  <a:gd name="T27" fmla="*/ 14980 h 15840"/>
                                  <a:gd name="T28" fmla="*/ 4755 w 5140"/>
                                  <a:gd name="T29" fmla="*/ 14928 h 15840"/>
                                  <a:gd name="T30" fmla="*/ 4703 w 5140"/>
                                  <a:gd name="T31" fmla="*/ 14880 h 15840"/>
                                  <a:gd name="T32" fmla="*/ 4648 w 5140"/>
                                  <a:gd name="T33" fmla="*/ 14834 h 15840"/>
                                  <a:gd name="T34" fmla="*/ 4591 w 5140"/>
                                  <a:gd name="T35" fmla="*/ 14791 h 15840"/>
                                  <a:gd name="T36" fmla="*/ 4531 w 5140"/>
                                  <a:gd name="T37" fmla="*/ 14752 h 15840"/>
                                  <a:gd name="T38" fmla="*/ 4469 w 5140"/>
                                  <a:gd name="T39" fmla="*/ 14715 h 15840"/>
                                  <a:gd name="T40" fmla="*/ 4405 w 5140"/>
                                  <a:gd name="T41" fmla="*/ 14682 h 15840"/>
                                  <a:gd name="T42" fmla="*/ 4339 w 5140"/>
                                  <a:gd name="T43" fmla="*/ 14652 h 15840"/>
                                  <a:gd name="T44" fmla="*/ 4271 w 5140"/>
                                  <a:gd name="T45" fmla="*/ 14626 h 15840"/>
                                  <a:gd name="T46" fmla="*/ 4201 w 5140"/>
                                  <a:gd name="T47" fmla="*/ 14604 h 15840"/>
                                  <a:gd name="T48" fmla="*/ 4129 w 5140"/>
                                  <a:gd name="T49" fmla="*/ 14585 h 15840"/>
                                  <a:gd name="T50" fmla="*/ 4056 w 5140"/>
                                  <a:gd name="T51" fmla="*/ 14571 h 15840"/>
                                  <a:gd name="T52" fmla="*/ 3982 w 5140"/>
                                  <a:gd name="T53" fmla="*/ 14560 h 15840"/>
                                  <a:gd name="T54" fmla="*/ 3906 w 5140"/>
                                  <a:gd name="T55" fmla="*/ 14553 h 15840"/>
                                  <a:gd name="T56" fmla="*/ 3840 w 5140"/>
                                  <a:gd name="T57" fmla="*/ 14552 h 15840"/>
                                  <a:gd name="T58" fmla="*/ 3840 w 5140"/>
                                  <a:gd name="T59" fmla="*/ 0 h 15840"/>
                                  <a:gd name="T60" fmla="*/ 0 w 5140"/>
                                  <a:gd name="T61" fmla="*/ 0 h 15840"/>
                                  <a:gd name="T62" fmla="*/ 0 w 5140"/>
                                  <a:gd name="T63" fmla="*/ 15840 h 15840"/>
                                  <a:gd name="T64" fmla="*/ 3840 w 5140"/>
                                  <a:gd name="T65" fmla="*/ 15840 h 15840"/>
                                  <a:gd name="T66" fmla="*/ 3840 w 5140"/>
                                  <a:gd name="T67" fmla="*/ 15839 h 15840"/>
                                  <a:gd name="T68" fmla="*/ 5139 w 5140"/>
                                  <a:gd name="T69" fmla="*/ 15839 h 15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140" h="15840">
                                    <a:moveTo>
                                      <a:pt x="5139" y="15839"/>
                                    </a:moveTo>
                                    <a:lnTo>
                                      <a:pt x="5137" y="15764"/>
                                    </a:lnTo>
                                    <a:lnTo>
                                      <a:pt x="5130" y="15689"/>
                                    </a:lnTo>
                                    <a:lnTo>
                                      <a:pt x="5120" y="15616"/>
                                    </a:lnTo>
                                    <a:lnTo>
                                      <a:pt x="5105" y="15544"/>
                                    </a:lnTo>
                                    <a:lnTo>
                                      <a:pt x="5086" y="15474"/>
                                    </a:lnTo>
                                    <a:lnTo>
                                      <a:pt x="5063" y="15405"/>
                                    </a:lnTo>
                                    <a:lnTo>
                                      <a:pt x="5036" y="15338"/>
                                    </a:lnTo>
                                    <a:lnTo>
                                      <a:pt x="5006" y="15273"/>
                                    </a:lnTo>
                                    <a:lnTo>
                                      <a:pt x="4972" y="15210"/>
                                    </a:lnTo>
                                    <a:lnTo>
                                      <a:pt x="4935" y="15149"/>
                                    </a:lnTo>
                                    <a:lnTo>
                                      <a:pt x="4895" y="15090"/>
                                    </a:lnTo>
                                    <a:lnTo>
                                      <a:pt x="4851" y="15034"/>
                                    </a:lnTo>
                                    <a:lnTo>
                                      <a:pt x="4805" y="14980"/>
                                    </a:lnTo>
                                    <a:lnTo>
                                      <a:pt x="4755" y="14928"/>
                                    </a:lnTo>
                                    <a:lnTo>
                                      <a:pt x="4703" y="14880"/>
                                    </a:lnTo>
                                    <a:lnTo>
                                      <a:pt x="4648" y="14834"/>
                                    </a:lnTo>
                                    <a:lnTo>
                                      <a:pt x="4591" y="14791"/>
                                    </a:lnTo>
                                    <a:lnTo>
                                      <a:pt x="4531" y="14752"/>
                                    </a:lnTo>
                                    <a:lnTo>
                                      <a:pt x="4469" y="14715"/>
                                    </a:lnTo>
                                    <a:lnTo>
                                      <a:pt x="4405" y="14682"/>
                                    </a:lnTo>
                                    <a:lnTo>
                                      <a:pt x="4339" y="14652"/>
                                    </a:lnTo>
                                    <a:lnTo>
                                      <a:pt x="4271" y="14626"/>
                                    </a:lnTo>
                                    <a:lnTo>
                                      <a:pt x="4201" y="14604"/>
                                    </a:lnTo>
                                    <a:lnTo>
                                      <a:pt x="4129" y="14585"/>
                                    </a:lnTo>
                                    <a:lnTo>
                                      <a:pt x="4056" y="14571"/>
                                    </a:lnTo>
                                    <a:lnTo>
                                      <a:pt x="3982" y="14560"/>
                                    </a:lnTo>
                                    <a:lnTo>
                                      <a:pt x="3906" y="14553"/>
                                    </a:lnTo>
                                    <a:lnTo>
                                      <a:pt x="3840" y="14552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0"/>
                                    </a:lnTo>
                                    <a:lnTo>
                                      <a:pt x="3840" y="15840"/>
                                    </a:lnTo>
                                    <a:lnTo>
                                      <a:pt x="3840" y="15839"/>
                                    </a:lnTo>
                                    <a:lnTo>
                                      <a:pt x="5139" y="15839"/>
                                    </a:lnTo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7FCBE51" id="Freeform 45" o:spid="_x0000_s1026" style="position:absolute;margin-left:-33.75pt;margin-top:-322.3pt;width:257pt;height:653.2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cede69 [3206]" stroked="f">
                      <v:path arrowok="t" o:connecttype="custom" o:connectlocs="3263265,8295751;3261995,8256470;3257550,8217188;3251200,8178954;3241675,8141244;3229610,8104581;3215005,8068442;3197860,8033350;3178810,7999306;3157220,7966310;3133725,7934360;3108325,7903459;3080385,7874129;3051175,7845846;3019425,7818611;2986405,7793470;2951480,7769378;2915285,7746856;2877185,7726430;2837815,7707051;2797175,7689767;2755265,7674054;2712085,7660437;2667635,7648914;2621915,7638963;2575560,7631630;2528570,7625869;2480310,7622203;2438400,7621679;2438400,0;0,0;0,8296275;2438400,8296275;2438400,8295751;3263265,8295751" o:connectangles="0,0,0,0,0,0,0,0,0,0,0,0,0,0,0,0,0,0,0,0,0,0,0,0,0,0,0,0,0,0,0,0,0,0,0"/>
                    </v:shape>
                  </w:pict>
                </mc:Fallback>
              </mc:AlternateContent>
            </w:r>
          </w:p>
          <w:p w14:paraId="41C76711" w14:textId="26E55C82" w:rsidR="00D73671" w:rsidRPr="00C72551" w:rsidRDefault="00D73671" w:rsidP="00045461">
            <w:pPr>
              <w:pStyle w:val="SidebarBody"/>
              <w:rPr>
                <w:rFonts w:ascii="Arial" w:hAnsi="Arial" w:cs="Arial"/>
              </w:rPr>
            </w:pPr>
          </w:p>
        </w:tc>
        <w:tc>
          <w:tcPr>
            <w:tcW w:w="1056" w:type="dxa"/>
          </w:tcPr>
          <w:p w14:paraId="19C9DB22" w14:textId="27042D29" w:rsidR="000C05AE" w:rsidRPr="00C72551" w:rsidRDefault="000C05AE">
            <w:pPr>
              <w:rPr>
                <w:rFonts w:ascii="Arial" w:hAnsi="Arial" w:cs="Arial"/>
                <w:sz w:val="17"/>
              </w:rPr>
            </w:pPr>
          </w:p>
        </w:tc>
        <w:tc>
          <w:tcPr>
            <w:tcW w:w="7356" w:type="dxa"/>
            <w:tcMar>
              <w:right w:w="288" w:type="dxa"/>
            </w:tcMar>
          </w:tcPr>
          <w:p w14:paraId="6FE866AA" w14:textId="36F1BCB3" w:rsidR="000C05AE" w:rsidRPr="00C72551" w:rsidRDefault="00976054" w:rsidP="000C05AE">
            <w:pPr>
              <w:pStyle w:val="H1Headers"/>
              <w:rPr>
                <w:rFonts w:ascii="Arial" w:hAnsi="Arial" w:cs="Arial"/>
                <w:b/>
                <w:bCs/>
              </w:rPr>
            </w:pPr>
            <w:r w:rsidRPr="00C72551">
              <w:rPr>
                <w:rFonts w:ascii="Arial" w:hAnsi="Arial" w:cs="Arial"/>
                <w:b/>
                <w:bCs/>
              </w:rPr>
              <w:t>GIỚI THIỆU</w:t>
            </w:r>
          </w:p>
          <w:p w14:paraId="34418B6C" w14:textId="77777777" w:rsidR="0051785A" w:rsidRPr="00C72551" w:rsidRDefault="0051785A" w:rsidP="0051785A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Khi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phát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triển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năng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chủ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năng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kiểm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soát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trong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mọi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huống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tiến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về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phía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trước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một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cách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ý </w:t>
            </w:r>
            <w:proofErr w:type="spellStart"/>
            <w:r w:rsidRPr="00C72551">
              <w:rPr>
                <w:rFonts w:ascii="Arial" w:hAnsi="Arial" w:cs="Arial"/>
              </w:rPr>
              <w:t>thức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kiên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định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đối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mục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tiêu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mình</w:t>
            </w:r>
            <w:proofErr w:type="spellEnd"/>
            <w:r w:rsidRPr="00C72551">
              <w:rPr>
                <w:rFonts w:ascii="Arial" w:hAnsi="Arial" w:cs="Arial"/>
              </w:rPr>
              <w:t xml:space="preserve">. </w:t>
            </w:r>
          </w:p>
          <w:p w14:paraId="518E878D" w14:textId="77777777" w:rsidR="0051785A" w:rsidRPr="00C72551" w:rsidRDefault="0051785A" w:rsidP="0051785A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mục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đích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kỷ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luật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giác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cần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thiết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mọi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việc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một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cách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chủ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đích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tập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trung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tôn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trọng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63F30A7B" w14:textId="77777777" w:rsidR="0051785A" w:rsidRPr="00C72551" w:rsidRDefault="0051785A" w:rsidP="0051785A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2,5 </w:t>
            </w:r>
            <w:proofErr w:type="spellStart"/>
            <w:r w:rsidRPr="00C72551">
              <w:rPr>
                <w:rFonts w:ascii="Arial" w:hAnsi="Arial" w:cs="Arial"/>
              </w:rPr>
              <w:t>tiếng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buổi</w:t>
            </w:r>
            <w:proofErr w:type="spellEnd"/>
            <w:r w:rsidRPr="00C72551">
              <w:rPr>
                <w:rFonts w:ascii="Arial" w:hAnsi="Arial" w:cs="Arial"/>
              </w:rPr>
              <w:t xml:space="preserve"> chia </w:t>
            </w:r>
            <w:proofErr w:type="spellStart"/>
            <w:r w:rsidRPr="00C72551">
              <w:rPr>
                <w:rFonts w:ascii="Arial" w:hAnsi="Arial" w:cs="Arial"/>
              </w:rPr>
              <w:t>sẻ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các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sẽ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nhận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biết</w:t>
            </w:r>
            <w:proofErr w:type="spellEnd"/>
            <w:r w:rsidRPr="00C72551">
              <w:rPr>
                <w:rFonts w:ascii="Arial" w:hAnsi="Arial" w:cs="Arial"/>
              </w:rPr>
              <w:t>:</w:t>
            </w:r>
          </w:p>
          <w:p w14:paraId="7DE5FDDA" w14:textId="77777777" w:rsidR="0051785A" w:rsidRPr="00C72551" w:rsidRDefault="0051785A" w:rsidP="0051785A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</w:t>
            </w:r>
            <w:proofErr w:type="spellStart"/>
            <w:r w:rsidRPr="00C72551">
              <w:rPr>
                <w:rFonts w:ascii="Arial" w:hAnsi="Arial" w:cs="Arial"/>
              </w:rPr>
              <w:t>Hiểu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được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chủ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7B4886FB" w14:textId="710FF3BD" w:rsidR="0051785A" w:rsidRPr="00C72551" w:rsidRDefault="0051785A" w:rsidP="0051785A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- 04 </w:t>
            </w:r>
            <w:proofErr w:type="spellStart"/>
            <w:r w:rsidRPr="00C72551">
              <w:rPr>
                <w:rFonts w:ascii="Arial" w:hAnsi="Arial" w:cs="Arial"/>
              </w:rPr>
              <w:t>bước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phát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triển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năng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chủ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628221C7" w14:textId="6C4BC55B" w:rsidR="00EE424A" w:rsidRPr="00C72551" w:rsidRDefault="00EE424A" w:rsidP="00EE424A">
            <w:pPr>
              <w:rPr>
                <w:rFonts w:ascii="Arial" w:hAnsi="Arial" w:cs="Arial"/>
              </w:rPr>
            </w:pPr>
          </w:p>
        </w:tc>
      </w:tr>
    </w:tbl>
    <w:p w14:paraId="5961067D" w14:textId="2307E0BE" w:rsidR="000C05AE" w:rsidRPr="00C72551" w:rsidRDefault="00C239F6" w:rsidP="0054317C">
      <w:pPr>
        <w:spacing w:before="0"/>
        <w:rPr>
          <w:rFonts w:ascii="Arial" w:hAnsi="Arial" w:cs="Arial"/>
        </w:rPr>
      </w:pPr>
      <w:r w:rsidRPr="00C72551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458C5B" wp14:editId="2EE5F304">
                <wp:simplePos x="0" y="0"/>
                <wp:positionH relativeFrom="column">
                  <wp:posOffset>247650</wp:posOffset>
                </wp:positionH>
                <wp:positionV relativeFrom="paragraph">
                  <wp:posOffset>4975225</wp:posOffset>
                </wp:positionV>
                <wp:extent cx="1447800" cy="1504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A42C7" w14:textId="77777777" w:rsidR="00C239F6" w:rsidRPr="00C239F6" w:rsidRDefault="00C239F6" w:rsidP="00C239F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Trainer:</w:t>
                            </w:r>
                          </w:p>
                          <w:p w14:paraId="0087BCB6" w14:textId="739CD8E8" w:rsidR="00C239F6" w:rsidRPr="00C239F6" w:rsidRDefault="00C239F6" w:rsidP="00C239F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C239F6">
                              <w:rPr>
                                <w:color w:val="FF0000"/>
                              </w:rPr>
                              <w:t>Ms.Sophia</w:t>
                            </w:r>
                            <w:proofErr w:type="spellEnd"/>
                            <w:proofErr w:type="gramEnd"/>
                            <w:r w:rsidRPr="00C239F6">
                              <w:rPr>
                                <w:color w:val="FF0000"/>
                              </w:rPr>
                              <w:t xml:space="preserve"> Nguyen</w:t>
                            </w:r>
                          </w:p>
                          <w:p w14:paraId="64818B2A" w14:textId="62178742" w:rsid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t>Ngày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: 18.11.2022</w:t>
                            </w:r>
                          </w:p>
                          <w:p w14:paraId="3BACD58E" w14:textId="537EE1A4" w:rsid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Thời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: 8g30-11g</w:t>
                            </w:r>
                          </w:p>
                          <w:p w14:paraId="2EFB6E9A" w14:textId="53723C17" w:rsidR="00C239F6" w:rsidRP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0458C5B" id="Rectangle 12" o:spid="_x0000_s1027" style="position:absolute;margin-left:19.5pt;margin-top:391.75pt;width:114pt;height:118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" fillcolor="#cee5f6 [3204]" strokecolor="#237bbe [1604]" strokeweight="2pt">
                <v:textbox>
                  <w:txbxContent>
                    <w:p w14:paraId="633A42C7" w14:textId="77777777" w:rsidR="00C239F6" w:rsidRPr="00C239F6" w:rsidRDefault="00C239F6" w:rsidP="00C239F6">
                      <w:pPr>
                        <w:jc w:val="center"/>
                        <w:rPr>
                          <w:color w:val="FF0000"/>
                        </w:rPr>
                      </w:pPr>
                      <w:r w:rsidRPr="00C239F6">
                        <w:rPr>
                          <w:color w:val="FF0000"/>
                        </w:rPr>
                        <w:t>Trainer:</w:t>
                      </w:r>
                    </w:p>
                    <w:p w14:paraId="0087BCB6" w14:textId="739CD8E8" w:rsidR="00C239F6" w:rsidRPr="00C239F6" w:rsidRDefault="00C239F6" w:rsidP="00C239F6">
                      <w:pPr>
                        <w:jc w:val="center"/>
                        <w:rPr>
                          <w:color w:val="FF0000"/>
                        </w:rPr>
                      </w:pPr>
                      <w:r w:rsidRPr="00C239F6">
                        <w:rPr>
                          <w:color w:val="FF0000"/>
                        </w:rPr>
                        <w:t>Ms.Sophia Nguyen</w:t>
                      </w:r>
                    </w:p>
                    <w:p w14:paraId="64818B2A" w14:textId="62178742" w:rsidR="00C239F6" w:rsidRDefault="00C239F6" w:rsidP="00C239F6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t>Ngày</w:t>
                      </w:r>
                      <w:r>
                        <w:rPr>
                          <w:rFonts w:ascii="Calibri" w:hAnsi="Calibri" w:cs="Calibri"/>
                        </w:rPr>
                        <w:t>: 18.11.2022</w:t>
                      </w:r>
                    </w:p>
                    <w:p w14:paraId="3BACD58E" w14:textId="537EE1A4" w:rsidR="00C239F6" w:rsidRDefault="00C239F6" w:rsidP="00C239F6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Thời gian: 8g30-11g</w:t>
                      </w:r>
                    </w:p>
                    <w:p w14:paraId="2EFB6E9A" w14:textId="53723C17" w:rsidR="00C239F6" w:rsidRPr="00C239F6" w:rsidRDefault="00C239F6" w:rsidP="00C239F6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424A" w:rsidRPr="00C725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F032E72" wp14:editId="719A2546">
                <wp:simplePos x="0" y="0"/>
                <wp:positionH relativeFrom="column">
                  <wp:posOffset>-323850</wp:posOffset>
                </wp:positionH>
                <wp:positionV relativeFrom="paragraph">
                  <wp:posOffset>403225</wp:posOffset>
                </wp:positionV>
                <wp:extent cx="3263900" cy="8162925"/>
                <wp:effectExtent l="0" t="0" r="0" b="9525"/>
                <wp:wrapNone/>
                <wp:docPr id="2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0" cy="8162925"/>
                        </a:xfrm>
                        <a:custGeom>
                          <a:avLst/>
                          <a:gdLst>
                            <a:gd name="T0" fmla="*/ 5139 w 5140"/>
                            <a:gd name="T1" fmla="*/ 15839 h 15840"/>
                            <a:gd name="T2" fmla="*/ 5137 w 5140"/>
                            <a:gd name="T3" fmla="*/ 15764 h 15840"/>
                            <a:gd name="T4" fmla="*/ 5130 w 5140"/>
                            <a:gd name="T5" fmla="*/ 15689 h 15840"/>
                            <a:gd name="T6" fmla="*/ 5120 w 5140"/>
                            <a:gd name="T7" fmla="*/ 15616 h 15840"/>
                            <a:gd name="T8" fmla="*/ 5105 w 5140"/>
                            <a:gd name="T9" fmla="*/ 15544 h 15840"/>
                            <a:gd name="T10" fmla="*/ 5086 w 5140"/>
                            <a:gd name="T11" fmla="*/ 15474 h 15840"/>
                            <a:gd name="T12" fmla="*/ 5063 w 5140"/>
                            <a:gd name="T13" fmla="*/ 15405 h 15840"/>
                            <a:gd name="T14" fmla="*/ 5036 w 5140"/>
                            <a:gd name="T15" fmla="*/ 15338 h 15840"/>
                            <a:gd name="T16" fmla="*/ 5006 w 5140"/>
                            <a:gd name="T17" fmla="*/ 15273 h 15840"/>
                            <a:gd name="T18" fmla="*/ 4972 w 5140"/>
                            <a:gd name="T19" fmla="*/ 15210 h 15840"/>
                            <a:gd name="T20" fmla="*/ 4935 w 5140"/>
                            <a:gd name="T21" fmla="*/ 15149 h 15840"/>
                            <a:gd name="T22" fmla="*/ 4895 w 5140"/>
                            <a:gd name="T23" fmla="*/ 15090 h 15840"/>
                            <a:gd name="T24" fmla="*/ 4851 w 5140"/>
                            <a:gd name="T25" fmla="*/ 15034 h 15840"/>
                            <a:gd name="T26" fmla="*/ 4805 w 5140"/>
                            <a:gd name="T27" fmla="*/ 14980 h 15840"/>
                            <a:gd name="T28" fmla="*/ 4755 w 5140"/>
                            <a:gd name="T29" fmla="*/ 14928 h 15840"/>
                            <a:gd name="T30" fmla="*/ 4703 w 5140"/>
                            <a:gd name="T31" fmla="*/ 14880 h 15840"/>
                            <a:gd name="T32" fmla="*/ 4648 w 5140"/>
                            <a:gd name="T33" fmla="*/ 14834 h 15840"/>
                            <a:gd name="T34" fmla="*/ 4591 w 5140"/>
                            <a:gd name="T35" fmla="*/ 14791 h 15840"/>
                            <a:gd name="T36" fmla="*/ 4531 w 5140"/>
                            <a:gd name="T37" fmla="*/ 14752 h 15840"/>
                            <a:gd name="T38" fmla="*/ 4469 w 5140"/>
                            <a:gd name="T39" fmla="*/ 14715 h 15840"/>
                            <a:gd name="T40" fmla="*/ 4405 w 5140"/>
                            <a:gd name="T41" fmla="*/ 14682 h 15840"/>
                            <a:gd name="T42" fmla="*/ 4339 w 5140"/>
                            <a:gd name="T43" fmla="*/ 14652 h 15840"/>
                            <a:gd name="T44" fmla="*/ 4271 w 5140"/>
                            <a:gd name="T45" fmla="*/ 14626 h 15840"/>
                            <a:gd name="T46" fmla="*/ 4201 w 5140"/>
                            <a:gd name="T47" fmla="*/ 14604 h 15840"/>
                            <a:gd name="T48" fmla="*/ 4129 w 5140"/>
                            <a:gd name="T49" fmla="*/ 14585 h 15840"/>
                            <a:gd name="T50" fmla="*/ 4056 w 5140"/>
                            <a:gd name="T51" fmla="*/ 14571 h 15840"/>
                            <a:gd name="T52" fmla="*/ 3982 w 5140"/>
                            <a:gd name="T53" fmla="*/ 14560 h 15840"/>
                            <a:gd name="T54" fmla="*/ 3906 w 5140"/>
                            <a:gd name="T55" fmla="*/ 14553 h 15840"/>
                            <a:gd name="T56" fmla="*/ 3840 w 5140"/>
                            <a:gd name="T57" fmla="*/ 14552 h 15840"/>
                            <a:gd name="T58" fmla="*/ 3840 w 5140"/>
                            <a:gd name="T59" fmla="*/ 0 h 15840"/>
                            <a:gd name="T60" fmla="*/ 0 w 5140"/>
                            <a:gd name="T61" fmla="*/ 0 h 15840"/>
                            <a:gd name="T62" fmla="*/ 0 w 5140"/>
                            <a:gd name="T63" fmla="*/ 15840 h 15840"/>
                            <a:gd name="T64" fmla="*/ 3840 w 5140"/>
                            <a:gd name="T65" fmla="*/ 15840 h 15840"/>
                            <a:gd name="T66" fmla="*/ 3840 w 5140"/>
                            <a:gd name="T67" fmla="*/ 15839 h 15840"/>
                            <a:gd name="T68" fmla="*/ 5139 w 5140"/>
                            <a:gd name="T69" fmla="*/ 1583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140" h="15840">
                              <a:moveTo>
                                <a:pt x="5139" y="15839"/>
                              </a:moveTo>
                              <a:lnTo>
                                <a:pt x="5137" y="15764"/>
                              </a:lnTo>
                              <a:lnTo>
                                <a:pt x="5130" y="15689"/>
                              </a:lnTo>
                              <a:lnTo>
                                <a:pt x="5120" y="15616"/>
                              </a:lnTo>
                              <a:lnTo>
                                <a:pt x="5105" y="15544"/>
                              </a:lnTo>
                              <a:lnTo>
                                <a:pt x="5086" y="15474"/>
                              </a:lnTo>
                              <a:lnTo>
                                <a:pt x="5063" y="15405"/>
                              </a:lnTo>
                              <a:lnTo>
                                <a:pt x="5036" y="15338"/>
                              </a:lnTo>
                              <a:lnTo>
                                <a:pt x="5006" y="15273"/>
                              </a:lnTo>
                              <a:lnTo>
                                <a:pt x="4972" y="15210"/>
                              </a:lnTo>
                              <a:lnTo>
                                <a:pt x="4935" y="15149"/>
                              </a:lnTo>
                              <a:lnTo>
                                <a:pt x="4895" y="15090"/>
                              </a:lnTo>
                              <a:lnTo>
                                <a:pt x="4851" y="15034"/>
                              </a:lnTo>
                              <a:lnTo>
                                <a:pt x="4805" y="14980"/>
                              </a:lnTo>
                              <a:lnTo>
                                <a:pt x="4755" y="14928"/>
                              </a:lnTo>
                              <a:lnTo>
                                <a:pt x="4703" y="14880"/>
                              </a:lnTo>
                              <a:lnTo>
                                <a:pt x="4648" y="14834"/>
                              </a:lnTo>
                              <a:lnTo>
                                <a:pt x="4591" y="14791"/>
                              </a:lnTo>
                              <a:lnTo>
                                <a:pt x="4531" y="14752"/>
                              </a:lnTo>
                              <a:lnTo>
                                <a:pt x="4469" y="14715"/>
                              </a:lnTo>
                              <a:lnTo>
                                <a:pt x="4405" y="14682"/>
                              </a:lnTo>
                              <a:lnTo>
                                <a:pt x="4339" y="14652"/>
                              </a:lnTo>
                              <a:lnTo>
                                <a:pt x="4271" y="14626"/>
                              </a:lnTo>
                              <a:lnTo>
                                <a:pt x="4201" y="14604"/>
                              </a:lnTo>
                              <a:lnTo>
                                <a:pt x="4129" y="14585"/>
                              </a:lnTo>
                              <a:lnTo>
                                <a:pt x="4056" y="14571"/>
                              </a:lnTo>
                              <a:lnTo>
                                <a:pt x="3982" y="14560"/>
                              </a:lnTo>
                              <a:lnTo>
                                <a:pt x="3906" y="14553"/>
                              </a:lnTo>
                              <a:lnTo>
                                <a:pt x="3840" y="14552"/>
                              </a:lnTo>
                              <a:lnTo>
                                <a:pt x="3840" y="0"/>
                              </a:ln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lnTo>
                                <a:pt x="3840" y="15840"/>
                              </a:lnTo>
                              <a:lnTo>
                                <a:pt x="3840" y="15839"/>
                              </a:lnTo>
                              <a:lnTo>
                                <a:pt x="5139" y="15839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D8FF61" id="Freeform 45" o:spid="_x0000_s1026" style="position:absolute;margin-left:-25.5pt;margin-top:31.75pt;width:257pt;height:642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cede69 [3206]" stroked="f">
                <v:path arrowok="t" o:connecttype="custom" o:connectlocs="3263265,8162410;3261995,8123759;3257550,8085109;3251200,8047490;3241675,8010385;3229610,7974312;3215005,7938754;3197860,7904226;3178810,7870729;3157220,7838263;3133725,7806828;3108325,7776423;3080385,7747564;3051175,7719736;3019425,7692938;2986405,7668202;2951480,7644497;2915285,7622337;2877185,7602239;2837815,7583172;2797175,7566166;2755265,7550706;2712085,7537307;2667635,7525969;2621915,7516178;2575560,7508963;2528570,7503295;2480310,7499687;2438400,7499172;2438400,0;0,0;0,8162925;2438400,8162925;2438400,8162410;3263265,8162410" o:connectangles="0,0,0,0,0,0,0,0,0,0,0,0,0,0,0,0,0,0,0,0,0,0,0,0,0,0,0,0,0,0,0,0,0,0,0"/>
              </v:shape>
            </w:pict>
          </mc:Fallback>
        </mc:AlternateContent>
      </w:r>
    </w:p>
    <w:tbl>
      <w:tblPr>
        <w:tblW w:w="7631" w:type="dxa"/>
        <w:tblInd w:w="36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31"/>
      </w:tblGrid>
      <w:tr w:rsidR="00EE424A" w:rsidRPr="00C72551" w14:paraId="1DF2A2CF" w14:textId="77777777" w:rsidTr="00EE424A">
        <w:trPr>
          <w:trHeight w:val="1818"/>
        </w:trPr>
        <w:tc>
          <w:tcPr>
            <w:tcW w:w="7631" w:type="dxa"/>
          </w:tcPr>
          <w:p w14:paraId="49EF6DFB" w14:textId="2B331ED9" w:rsidR="00EE424A" w:rsidRPr="00C72551" w:rsidRDefault="00EE424A" w:rsidP="00D1550B">
            <w:pPr>
              <w:pStyle w:val="MastheadGREEN"/>
              <w:rPr>
                <w:rFonts w:ascii="Arial" w:hAnsi="Arial" w:cs="Arial"/>
                <w:b/>
                <w:bCs/>
                <w:sz w:val="58"/>
                <w:szCs w:val="58"/>
              </w:rPr>
            </w:pP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Chuyên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đề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2:</w:t>
            </w:r>
          </w:p>
          <w:p w14:paraId="015B12F3" w14:textId="203E41F2" w:rsidR="00EE424A" w:rsidRPr="00C72551" w:rsidRDefault="00EE424A" w:rsidP="00D1550B">
            <w:pPr>
              <w:pStyle w:val="MastheadGREEN"/>
              <w:rPr>
                <w:rFonts w:ascii="Arial" w:hAnsi="Arial" w:cs="Arial"/>
                <w:b/>
                <w:bCs/>
                <w:sz w:val="60"/>
                <w:szCs w:val="60"/>
              </w:rPr>
            </w:pPr>
            <w:r w:rsidRPr="00442E4C">
              <w:rPr>
                <w:rFonts w:ascii="Arial" w:hAnsi="Arial" w:cs="Arial"/>
                <w:b/>
                <w:bCs/>
                <w:color w:val="FFC000"/>
                <w:sz w:val="58"/>
                <w:szCs w:val="58"/>
              </w:rPr>
              <w:t>GIAO TIẾP THUYẾT PHỤC</w:t>
            </w:r>
          </w:p>
        </w:tc>
      </w:tr>
      <w:tr w:rsidR="00EE424A" w:rsidRPr="00C72551" w14:paraId="7F0B7F20" w14:textId="77777777" w:rsidTr="00EE424A">
        <w:trPr>
          <w:trHeight w:val="798"/>
        </w:trPr>
        <w:tc>
          <w:tcPr>
            <w:tcW w:w="7631" w:type="dxa"/>
          </w:tcPr>
          <w:p w14:paraId="005CB153" w14:textId="4C24C241" w:rsidR="00EE424A" w:rsidRPr="00C72551" w:rsidRDefault="00EE424A" w:rsidP="00D1550B">
            <w:pPr>
              <w:rPr>
                <w:rFonts w:ascii="Arial" w:hAnsi="Arial" w:cs="Arial"/>
                <w:sz w:val="17"/>
              </w:rPr>
            </w:pPr>
            <w:r w:rsidRPr="00C72551">
              <w:rPr>
                <w:rFonts w:ascii="Arial" w:hAnsi="Arial" w:cs="Arial"/>
                <w:noProof/>
              </w:rPr>
              <w:drawing>
                <wp:inline distT="0" distB="0" distL="0" distR="0" wp14:anchorId="61B238CC" wp14:editId="0D39E093">
                  <wp:extent cx="3742510" cy="2352675"/>
                  <wp:effectExtent l="0" t="0" r="0" b="0"/>
                  <wp:docPr id="23" name="Picture 23" descr="Two people fish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wo people fishing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500" cy="237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4A" w:rsidRPr="00C72551" w14:paraId="0F4EF08E" w14:textId="77777777" w:rsidTr="00EE424A">
        <w:trPr>
          <w:trHeight w:val="261"/>
        </w:trPr>
        <w:tc>
          <w:tcPr>
            <w:tcW w:w="7631" w:type="dxa"/>
          </w:tcPr>
          <w:p w14:paraId="7718D922" w14:textId="4B22B9E1" w:rsidR="00EE424A" w:rsidRPr="00C72551" w:rsidRDefault="00EE424A" w:rsidP="00D1550B">
            <w:pPr>
              <w:spacing w:before="0"/>
              <w:rPr>
                <w:rFonts w:ascii="Arial" w:hAnsi="Arial" w:cs="Arial"/>
              </w:rPr>
            </w:pPr>
          </w:p>
        </w:tc>
      </w:tr>
      <w:tr w:rsidR="00EE424A" w:rsidRPr="00C72551" w14:paraId="5E2452DD" w14:textId="77777777" w:rsidTr="00EE424A">
        <w:trPr>
          <w:trHeight w:val="264"/>
        </w:trPr>
        <w:tc>
          <w:tcPr>
            <w:tcW w:w="7631" w:type="dxa"/>
          </w:tcPr>
          <w:p w14:paraId="626F2D28" w14:textId="7F2DA0ED" w:rsidR="00EE424A" w:rsidRPr="00C72551" w:rsidRDefault="00EE424A" w:rsidP="00D1550B">
            <w:pPr>
              <w:spacing w:before="0"/>
              <w:rPr>
                <w:rFonts w:ascii="Arial" w:hAnsi="Arial" w:cs="Arial"/>
                <w:sz w:val="17"/>
              </w:rPr>
            </w:pPr>
          </w:p>
        </w:tc>
      </w:tr>
      <w:tr w:rsidR="00EE424A" w:rsidRPr="00C72551" w14:paraId="35037BD4" w14:textId="77777777" w:rsidTr="00EE424A">
        <w:trPr>
          <w:trHeight w:val="6217"/>
        </w:trPr>
        <w:tc>
          <w:tcPr>
            <w:tcW w:w="7631" w:type="dxa"/>
            <w:tcMar>
              <w:right w:w="288" w:type="dxa"/>
            </w:tcMar>
          </w:tcPr>
          <w:p w14:paraId="328BC160" w14:textId="1F932E5F" w:rsidR="00EE424A" w:rsidRPr="00C72551" w:rsidRDefault="00EE424A" w:rsidP="00D1550B">
            <w:pPr>
              <w:pStyle w:val="H1Headers"/>
              <w:rPr>
                <w:rFonts w:ascii="Arial" w:hAnsi="Arial" w:cs="Arial"/>
                <w:b/>
                <w:bCs/>
              </w:rPr>
            </w:pPr>
            <w:r w:rsidRPr="00C72551">
              <w:rPr>
                <w:rFonts w:ascii="Arial" w:hAnsi="Arial" w:cs="Arial"/>
                <w:b/>
                <w:bCs/>
              </w:rPr>
              <w:t>GIỚI THIỆU</w:t>
            </w:r>
          </w:p>
          <w:p w14:paraId="36865897" w14:textId="77777777" w:rsidR="00EE424A" w:rsidRPr="00C72551" w:rsidRDefault="00EE424A" w:rsidP="00D1550B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Giao </w:t>
            </w:r>
            <w:proofErr w:type="spellStart"/>
            <w:r w:rsidRPr="00C72551">
              <w:rPr>
                <w:rFonts w:ascii="Arial" w:hAnsi="Arial" w:cs="Arial"/>
              </w:rPr>
              <w:t>tiếp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thì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thật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dễ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dàng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tất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chúng</w:t>
            </w:r>
            <w:proofErr w:type="spellEnd"/>
            <w:r w:rsidRPr="00C72551">
              <w:rPr>
                <w:rFonts w:ascii="Arial" w:hAnsi="Arial" w:cs="Arial"/>
              </w:rPr>
              <w:t xml:space="preserve"> ta </w:t>
            </w:r>
            <w:proofErr w:type="spellStart"/>
            <w:r w:rsidRPr="00C72551">
              <w:rPr>
                <w:rFonts w:ascii="Arial" w:hAnsi="Arial" w:cs="Arial"/>
              </w:rPr>
              <w:t>đều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nói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nhưng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thế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nào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khiến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nói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gây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ảnh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hưởng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mạnh</w:t>
            </w:r>
            <w:proofErr w:type="spellEnd"/>
            <w:r w:rsidRPr="00C72551">
              <w:rPr>
                <w:rFonts w:ascii="Arial" w:hAnsi="Arial" w:cs="Arial"/>
              </w:rPr>
              <w:t xml:space="preserve"> qua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thuyết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phục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bày</w:t>
            </w:r>
            <w:proofErr w:type="spellEnd"/>
            <w:r w:rsidRPr="00C72551">
              <w:rPr>
                <w:rFonts w:ascii="Arial" w:hAnsi="Arial" w:cs="Arial"/>
              </w:rPr>
              <w:t xml:space="preserve"> ý </w:t>
            </w:r>
            <w:proofErr w:type="spellStart"/>
            <w:r w:rsidRPr="00C72551">
              <w:rPr>
                <w:rFonts w:ascii="Arial" w:hAnsi="Arial" w:cs="Arial"/>
              </w:rPr>
              <w:t>tưởng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đến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tìm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kiếm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đồng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thuận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từ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họ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điều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này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cần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được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rèn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luyện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phát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triển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61F5E432" w14:textId="0EF74F4F" w:rsidR="00EE424A" w:rsidRPr="00C72551" w:rsidRDefault="00EE424A" w:rsidP="00D1550B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2,5 </w:t>
            </w:r>
            <w:proofErr w:type="spellStart"/>
            <w:r w:rsidRPr="00C72551">
              <w:rPr>
                <w:rFonts w:ascii="Arial" w:hAnsi="Arial" w:cs="Arial"/>
              </w:rPr>
              <w:t>tiếng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tại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Hội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thảo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chủ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đề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r w:rsidRPr="00C72551">
              <w:rPr>
                <w:rFonts w:ascii="Arial" w:hAnsi="Arial" w:cs="Arial"/>
                <w:b/>
                <w:bCs/>
              </w:rPr>
              <w:t>GIAO TIẾP THUYẾT PHỤC</w:t>
            </w:r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bằng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công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cụ</w:t>
            </w:r>
            <w:proofErr w:type="spellEnd"/>
            <w:r w:rsidRPr="00C72551">
              <w:rPr>
                <w:rFonts w:ascii="Arial" w:hAnsi="Arial" w:cs="Arial"/>
              </w:rPr>
              <w:t xml:space="preserve"> TAM GIÁ</w:t>
            </w:r>
            <w:r w:rsidR="005533AE" w:rsidRPr="00C72551">
              <w:rPr>
                <w:rFonts w:ascii="Arial" w:hAnsi="Arial" w:cs="Arial"/>
              </w:rPr>
              <w:t xml:space="preserve">C </w:t>
            </w:r>
            <w:r w:rsidRPr="00C72551">
              <w:rPr>
                <w:rFonts w:ascii="Arial" w:hAnsi="Arial" w:cs="Arial"/>
              </w:rPr>
              <w:t xml:space="preserve">TU TỪ, </w:t>
            </w:r>
            <w:proofErr w:type="spellStart"/>
            <w:r w:rsidRPr="00C72551">
              <w:rPr>
                <w:rFonts w:ascii="Arial" w:hAnsi="Arial" w:cs="Arial"/>
              </w:rPr>
              <w:t>các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sẽ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cách</w:t>
            </w:r>
            <w:proofErr w:type="spellEnd"/>
            <w:r w:rsidRPr="00C72551">
              <w:rPr>
                <w:rFonts w:ascii="Arial" w:hAnsi="Arial" w:cs="Arial"/>
              </w:rPr>
              <w:t>:</w:t>
            </w:r>
          </w:p>
          <w:p w14:paraId="31404122" w14:textId="77777777" w:rsidR="00EE424A" w:rsidRPr="00C72551" w:rsidRDefault="00EE424A" w:rsidP="00D1550B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Thu </w:t>
            </w:r>
            <w:proofErr w:type="spellStart"/>
            <w:r w:rsidRPr="00C72551">
              <w:rPr>
                <w:rFonts w:ascii="Arial" w:hAnsi="Arial" w:cs="Arial"/>
              </w:rPr>
              <w:t>hút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chú</w:t>
            </w:r>
            <w:proofErr w:type="spellEnd"/>
            <w:r w:rsidRPr="00C72551">
              <w:rPr>
                <w:rFonts w:ascii="Arial" w:hAnsi="Arial" w:cs="Arial"/>
              </w:rPr>
              <w:t xml:space="preserve"> ý, </w:t>
            </w:r>
            <w:proofErr w:type="spellStart"/>
            <w:r w:rsidRPr="00C72551">
              <w:rPr>
                <w:rFonts w:ascii="Arial" w:hAnsi="Arial" w:cs="Arial"/>
              </w:rPr>
              <w:t>quan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tâm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từ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khác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090F8F92" w14:textId="77777777" w:rsidR="00EE424A" w:rsidRPr="00C72551" w:rsidRDefault="00EE424A" w:rsidP="00D1550B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</w:t>
            </w:r>
            <w:proofErr w:type="spellStart"/>
            <w:r w:rsidRPr="00C72551">
              <w:rPr>
                <w:rFonts w:ascii="Arial" w:hAnsi="Arial" w:cs="Arial"/>
              </w:rPr>
              <w:t>Thuyết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phục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thúc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đẩy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đến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hành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động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</w:tc>
      </w:tr>
    </w:tbl>
    <w:p w14:paraId="7A42BF5A" w14:textId="77777777" w:rsidR="00BB58DC" w:rsidRPr="00C72551" w:rsidRDefault="00BB58DC" w:rsidP="0054317C">
      <w:pPr>
        <w:spacing w:before="0"/>
        <w:rPr>
          <w:rFonts w:ascii="Arial" w:hAnsi="Arial" w:cs="Arial"/>
        </w:rPr>
        <w:sectPr w:rsidR="00BB58DC" w:rsidRPr="00C72551" w:rsidSect="0054317C">
          <w:headerReference w:type="default" r:id="rId11"/>
          <w:footerReference w:type="default" r:id="rId12"/>
          <w:pgSz w:w="12240" w:h="15840" w:code="1"/>
          <w:pgMar w:top="720" w:right="720" w:bottom="720" w:left="720" w:header="720" w:footer="288" w:gutter="0"/>
          <w:cols w:space="720"/>
          <w:docGrid w:linePitch="299"/>
        </w:sectPr>
      </w:pPr>
    </w:p>
    <w:tbl>
      <w:tblPr>
        <w:tblW w:w="113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0"/>
        <w:gridCol w:w="1045"/>
        <w:gridCol w:w="11"/>
        <w:gridCol w:w="7356"/>
        <w:gridCol w:w="264"/>
      </w:tblGrid>
      <w:tr w:rsidR="00926854" w:rsidRPr="00C72551" w14:paraId="6B326CBB" w14:textId="77777777" w:rsidTr="00470272">
        <w:trPr>
          <w:gridAfter w:val="1"/>
          <w:wAfter w:w="264" w:type="dxa"/>
          <w:trHeight w:val="144"/>
        </w:trPr>
        <w:tc>
          <w:tcPr>
            <w:tcW w:w="2630" w:type="dxa"/>
            <w:vAlign w:val="bottom"/>
          </w:tcPr>
          <w:p w14:paraId="6CD14CB5" w14:textId="3F9B304C" w:rsidR="00926854" w:rsidRPr="00C72551" w:rsidRDefault="00926854" w:rsidP="00EE424A">
            <w:pPr>
              <w:spacing w:before="0" w:line="240" w:lineRule="auto"/>
              <w:rPr>
                <w:rFonts w:ascii="Arial" w:hAnsi="Arial" w:cs="Arial"/>
              </w:rPr>
            </w:pPr>
          </w:p>
        </w:tc>
        <w:tc>
          <w:tcPr>
            <w:tcW w:w="1056" w:type="dxa"/>
            <w:gridSpan w:val="2"/>
          </w:tcPr>
          <w:p w14:paraId="3478BEF4" w14:textId="77777777" w:rsidR="00926854" w:rsidRPr="00C72551" w:rsidRDefault="00926854" w:rsidP="00806B1F">
            <w:pPr>
              <w:spacing w:before="0"/>
              <w:rPr>
                <w:rFonts w:ascii="Arial" w:hAnsi="Arial" w:cs="Arial"/>
                <w:sz w:val="17"/>
              </w:rPr>
            </w:pPr>
          </w:p>
        </w:tc>
        <w:tc>
          <w:tcPr>
            <w:tcW w:w="7356" w:type="dxa"/>
          </w:tcPr>
          <w:p w14:paraId="17427295" w14:textId="77777777" w:rsidR="00926854" w:rsidRPr="00C72551" w:rsidRDefault="00926854" w:rsidP="00806B1F">
            <w:pPr>
              <w:spacing w:before="0"/>
              <w:rPr>
                <w:rFonts w:ascii="Arial" w:hAnsi="Arial" w:cs="Arial"/>
                <w:sz w:val="17"/>
              </w:rPr>
            </w:pPr>
          </w:p>
        </w:tc>
      </w:tr>
      <w:tr w:rsidR="00470272" w:rsidRPr="00C72551" w14:paraId="4AD4D690" w14:textId="77777777" w:rsidTr="00470272">
        <w:trPr>
          <w:gridBefore w:val="2"/>
          <w:wBefore w:w="3675" w:type="dxa"/>
          <w:trHeight w:val="1818"/>
        </w:trPr>
        <w:tc>
          <w:tcPr>
            <w:tcW w:w="7631" w:type="dxa"/>
            <w:gridSpan w:val="3"/>
          </w:tcPr>
          <w:p w14:paraId="0D62F9B7" w14:textId="0AC09E0F" w:rsidR="00470272" w:rsidRPr="00C72551" w:rsidRDefault="00470272" w:rsidP="006574E8">
            <w:pPr>
              <w:pStyle w:val="MastheadGREEN"/>
              <w:rPr>
                <w:rFonts w:ascii="Arial" w:hAnsi="Arial" w:cs="Arial"/>
                <w:b/>
                <w:bCs/>
                <w:sz w:val="58"/>
                <w:szCs w:val="58"/>
              </w:rPr>
            </w:pP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Chuyên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đề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3:</w:t>
            </w:r>
          </w:p>
          <w:p w14:paraId="2912A1C5" w14:textId="1996FDF8" w:rsidR="00470272" w:rsidRPr="00C72551" w:rsidRDefault="00470272" w:rsidP="006574E8">
            <w:pPr>
              <w:pStyle w:val="MastheadGREEN"/>
              <w:rPr>
                <w:rFonts w:ascii="Arial" w:hAnsi="Arial" w:cs="Arial"/>
                <w:b/>
                <w:bCs/>
                <w:sz w:val="60"/>
                <w:szCs w:val="60"/>
              </w:rPr>
            </w:pPr>
            <w:r w:rsidRPr="00442E4C">
              <w:rPr>
                <w:rFonts w:ascii="Arial" w:hAnsi="Arial" w:cs="Arial"/>
                <w:b/>
                <w:bCs/>
                <w:sz w:val="58"/>
                <w:szCs w:val="58"/>
              </w:rPr>
              <w:t>XÂY DỰNG SỰ TỰ TIN</w:t>
            </w:r>
          </w:p>
        </w:tc>
      </w:tr>
      <w:tr w:rsidR="00470272" w:rsidRPr="00C72551" w14:paraId="1DD21F10" w14:textId="77777777" w:rsidTr="00470272">
        <w:trPr>
          <w:gridBefore w:val="2"/>
          <w:wBefore w:w="3675" w:type="dxa"/>
          <w:trHeight w:val="798"/>
        </w:trPr>
        <w:tc>
          <w:tcPr>
            <w:tcW w:w="7631" w:type="dxa"/>
            <w:gridSpan w:val="3"/>
          </w:tcPr>
          <w:p w14:paraId="62381D8A" w14:textId="4DA76C25" w:rsidR="00470272" w:rsidRPr="00C72551" w:rsidRDefault="009515DE" w:rsidP="00470272">
            <w:pPr>
              <w:rPr>
                <w:rFonts w:ascii="Arial" w:hAnsi="Arial" w:cs="Arial"/>
                <w:sz w:val="17"/>
              </w:rPr>
            </w:pPr>
            <w:r w:rsidRPr="00C72551">
              <w:rPr>
                <w:rFonts w:ascii="Arial" w:hAnsi="Arial" w:cs="Arial"/>
                <w:noProof/>
              </w:rPr>
              <w:drawing>
                <wp:inline distT="0" distB="0" distL="0" distR="0" wp14:anchorId="03751F58" wp14:editId="5607B564">
                  <wp:extent cx="4048125" cy="267666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762" cy="268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72" w:rsidRPr="00C72551" w14:paraId="58C878D2" w14:textId="77777777" w:rsidTr="00470272">
        <w:trPr>
          <w:gridBefore w:val="2"/>
          <w:wBefore w:w="3675" w:type="dxa"/>
          <w:trHeight w:val="261"/>
        </w:trPr>
        <w:tc>
          <w:tcPr>
            <w:tcW w:w="7631" w:type="dxa"/>
            <w:gridSpan w:val="3"/>
          </w:tcPr>
          <w:p w14:paraId="20FE59D1" w14:textId="084EBED1" w:rsidR="00470272" w:rsidRPr="00C72551" w:rsidRDefault="00470272" w:rsidP="006574E8">
            <w:pPr>
              <w:spacing w:before="0"/>
              <w:rPr>
                <w:rFonts w:ascii="Arial" w:hAnsi="Arial" w:cs="Arial"/>
              </w:rPr>
            </w:pPr>
          </w:p>
        </w:tc>
      </w:tr>
      <w:tr w:rsidR="00470272" w:rsidRPr="00C72551" w14:paraId="4F66825B" w14:textId="77777777" w:rsidTr="00470272">
        <w:trPr>
          <w:gridBefore w:val="2"/>
          <w:wBefore w:w="3675" w:type="dxa"/>
          <w:trHeight w:val="264"/>
        </w:trPr>
        <w:tc>
          <w:tcPr>
            <w:tcW w:w="7631" w:type="dxa"/>
            <w:gridSpan w:val="3"/>
          </w:tcPr>
          <w:p w14:paraId="1DCFFE96" w14:textId="554DADEC" w:rsidR="00470272" w:rsidRPr="00C72551" w:rsidRDefault="00C239F6" w:rsidP="006574E8">
            <w:pPr>
              <w:spacing w:before="0"/>
              <w:rPr>
                <w:rFonts w:ascii="Arial" w:hAnsi="Arial" w:cs="Arial"/>
                <w:sz w:val="17"/>
              </w:rPr>
            </w:pPr>
            <w:r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2D10780" wp14:editId="0EDDD242">
                      <wp:simplePos x="0" y="0"/>
                      <wp:positionH relativeFrom="column">
                        <wp:posOffset>-2247900</wp:posOffset>
                      </wp:positionH>
                      <wp:positionV relativeFrom="paragraph">
                        <wp:posOffset>328295</wp:posOffset>
                      </wp:positionV>
                      <wp:extent cx="1447800" cy="150495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50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6B0248" w14:textId="77777777" w:rsidR="00C239F6" w:rsidRPr="00C239F6" w:rsidRDefault="00C239F6" w:rsidP="00C239F6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C239F6">
                                    <w:rPr>
                                      <w:color w:val="FF0000"/>
                                    </w:rPr>
                                    <w:t>Trainer:</w:t>
                                  </w:r>
                                </w:p>
                                <w:p w14:paraId="5C434A70" w14:textId="26E9F04F" w:rsidR="00C239F6" w:rsidRPr="009E0C78" w:rsidRDefault="00C239F6" w:rsidP="00C239F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239F6">
                                    <w:rPr>
                                      <w:color w:val="FF0000"/>
                                    </w:rPr>
                                    <w:t>Ms.</w:t>
                                  </w:r>
                                  <w:r w:rsidR="009E0C78">
                                    <w:rPr>
                                      <w:color w:val="FF0000"/>
                                    </w:rPr>
                                    <w:t>Ann</w:t>
                                  </w:r>
                                  <w:proofErr w:type="spellEnd"/>
                                  <w:proofErr w:type="gramEnd"/>
                                  <w:r w:rsidR="009E0C78">
                                    <w:rPr>
                                      <w:color w:val="FF0000"/>
                                    </w:rPr>
                                    <w:t xml:space="preserve"> Tr</w:t>
                                  </w:r>
                                  <w:r w:rsidR="009E0C78">
                                    <w:rPr>
                                      <w:rFonts w:ascii="Calibri" w:hAnsi="Calibri" w:cs="Calibri"/>
                                      <w:color w:val="FF0000"/>
                                      <w:lang w:val="vi-VN"/>
                                    </w:rPr>
                                    <w:t>ư</w:t>
                                  </w:r>
                                  <w:proofErr w:type="spellStart"/>
                                  <w:r w:rsidR="009E0C78">
                                    <w:rPr>
                                      <w:rFonts w:ascii="Calibri" w:hAnsi="Calibri" w:cs="Calibri"/>
                                      <w:color w:val="FF0000"/>
                                    </w:rPr>
                                    <w:t>ơng</w:t>
                                  </w:r>
                                  <w:proofErr w:type="spellEnd"/>
                                </w:p>
                                <w:p w14:paraId="1C8B9311" w14:textId="2E1B7CF4" w:rsidR="00C239F6" w:rsidRDefault="00C239F6" w:rsidP="00C239F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: </w:t>
                                  </w:r>
                                  <w:r w:rsidR="007E175F">
                                    <w:rPr>
                                      <w:rFonts w:ascii="Calibri" w:hAnsi="Calibri" w:cs="Calibri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.11.2022</w:t>
                                  </w:r>
                                </w:p>
                                <w:p w14:paraId="3195A7A0" w14:textId="77777777" w:rsidR="00C239F6" w:rsidRDefault="00C239F6" w:rsidP="00C239F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Thời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gian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>: 8g30-11g</w:t>
                                  </w:r>
                                </w:p>
                                <w:p w14:paraId="554C84A8" w14:textId="77777777" w:rsidR="00C239F6" w:rsidRPr="00C239F6" w:rsidRDefault="00C239F6" w:rsidP="00C239F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2D10780" id="Rectangle 16" o:spid="_x0000_s1028" style="position:absolute;margin-left:-177pt;margin-top:25.85pt;width:114pt;height:118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" fillcolor="#cee5f6 [3204]" strokecolor="#237bbe [1604]" strokeweight="2pt">
                      <v:textbox>
                        <w:txbxContent>
                          <w:p w14:paraId="186B0248" w14:textId="77777777" w:rsidR="00C239F6" w:rsidRPr="00C239F6" w:rsidRDefault="00C239F6" w:rsidP="00C239F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Trainer:</w:t>
                            </w:r>
                          </w:p>
                          <w:p w14:paraId="5C434A70" w14:textId="26E9F04F" w:rsidR="00C239F6" w:rsidRPr="009E0C78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Ms.</w:t>
                            </w:r>
                            <w:r w:rsidR="009E0C78">
                              <w:rPr>
                                <w:color w:val="FF0000"/>
                              </w:rPr>
                              <w:t>Ann Tr</w:t>
                            </w:r>
                            <w:r w:rsidR="009E0C78">
                              <w:rPr>
                                <w:rFonts w:ascii="Calibri" w:hAnsi="Calibri" w:cs="Calibri"/>
                                <w:color w:val="FF0000"/>
                                <w:lang w:val="vi-VN"/>
                              </w:rPr>
                              <w:t>ư</w:t>
                            </w:r>
                            <w:r w:rsidR="009E0C78">
                              <w:rPr>
                                <w:rFonts w:ascii="Calibri" w:hAnsi="Calibri" w:cs="Calibri"/>
                                <w:color w:val="FF0000"/>
                              </w:rPr>
                              <w:t>ơng</w:t>
                            </w:r>
                          </w:p>
                          <w:p w14:paraId="1C8B9311" w14:textId="2E1B7CF4" w:rsid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Ngày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="007E175F">
                              <w:rPr>
                                <w:rFonts w:ascii="Calibri" w:hAnsi="Calibri" w:cs="Calibri"/>
                              </w:rPr>
                              <w:t>25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.11.2022</w:t>
                            </w:r>
                          </w:p>
                          <w:p w14:paraId="3195A7A0" w14:textId="77777777" w:rsid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Thời gian: 8g30-11g</w:t>
                            </w:r>
                          </w:p>
                          <w:p w14:paraId="554C84A8" w14:textId="77777777" w:rsidR="00C239F6" w:rsidRPr="00C239F6" w:rsidRDefault="00C239F6" w:rsidP="00C239F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0272" w:rsidRPr="00C72551" w14:paraId="7AE2E9FB" w14:textId="77777777" w:rsidTr="00470272">
        <w:trPr>
          <w:gridBefore w:val="2"/>
          <w:wBefore w:w="3675" w:type="dxa"/>
          <w:trHeight w:val="6217"/>
        </w:trPr>
        <w:tc>
          <w:tcPr>
            <w:tcW w:w="7631" w:type="dxa"/>
            <w:gridSpan w:val="3"/>
            <w:tcMar>
              <w:right w:w="288" w:type="dxa"/>
            </w:tcMar>
          </w:tcPr>
          <w:p w14:paraId="2AA3A9F0" w14:textId="33C7ED8C" w:rsidR="00470272" w:rsidRPr="00C72551" w:rsidRDefault="009515DE" w:rsidP="006574E8">
            <w:pPr>
              <w:pStyle w:val="H1Headers"/>
              <w:rPr>
                <w:rFonts w:ascii="Arial" w:hAnsi="Arial" w:cs="Arial"/>
                <w:b/>
                <w:bCs/>
              </w:rPr>
            </w:pPr>
            <w:r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012B2082" wp14:editId="3ADBC9CC">
                      <wp:simplePos x="0" y="0"/>
                      <wp:positionH relativeFrom="column">
                        <wp:posOffset>-2771775</wp:posOffset>
                      </wp:positionH>
                      <wp:positionV relativeFrom="paragraph">
                        <wp:posOffset>-4217670</wp:posOffset>
                      </wp:positionV>
                      <wp:extent cx="3263900" cy="8172450"/>
                      <wp:effectExtent l="0" t="0" r="0" b="0"/>
                      <wp:wrapNone/>
                      <wp:docPr id="6" name="Freeform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63900" cy="8172450"/>
                              </a:xfrm>
                              <a:custGeom>
                                <a:avLst/>
                                <a:gdLst>
                                  <a:gd name="T0" fmla="*/ 5139 w 5140"/>
                                  <a:gd name="T1" fmla="*/ 15839 h 15840"/>
                                  <a:gd name="T2" fmla="*/ 5137 w 5140"/>
                                  <a:gd name="T3" fmla="*/ 15764 h 15840"/>
                                  <a:gd name="T4" fmla="*/ 5130 w 5140"/>
                                  <a:gd name="T5" fmla="*/ 15689 h 15840"/>
                                  <a:gd name="T6" fmla="*/ 5120 w 5140"/>
                                  <a:gd name="T7" fmla="*/ 15616 h 15840"/>
                                  <a:gd name="T8" fmla="*/ 5105 w 5140"/>
                                  <a:gd name="T9" fmla="*/ 15544 h 15840"/>
                                  <a:gd name="T10" fmla="*/ 5086 w 5140"/>
                                  <a:gd name="T11" fmla="*/ 15474 h 15840"/>
                                  <a:gd name="T12" fmla="*/ 5063 w 5140"/>
                                  <a:gd name="T13" fmla="*/ 15405 h 15840"/>
                                  <a:gd name="T14" fmla="*/ 5036 w 5140"/>
                                  <a:gd name="T15" fmla="*/ 15338 h 15840"/>
                                  <a:gd name="T16" fmla="*/ 5006 w 5140"/>
                                  <a:gd name="T17" fmla="*/ 15273 h 15840"/>
                                  <a:gd name="T18" fmla="*/ 4972 w 5140"/>
                                  <a:gd name="T19" fmla="*/ 15210 h 15840"/>
                                  <a:gd name="T20" fmla="*/ 4935 w 5140"/>
                                  <a:gd name="T21" fmla="*/ 15149 h 15840"/>
                                  <a:gd name="T22" fmla="*/ 4895 w 5140"/>
                                  <a:gd name="T23" fmla="*/ 15090 h 15840"/>
                                  <a:gd name="T24" fmla="*/ 4851 w 5140"/>
                                  <a:gd name="T25" fmla="*/ 15034 h 15840"/>
                                  <a:gd name="T26" fmla="*/ 4805 w 5140"/>
                                  <a:gd name="T27" fmla="*/ 14980 h 15840"/>
                                  <a:gd name="T28" fmla="*/ 4755 w 5140"/>
                                  <a:gd name="T29" fmla="*/ 14928 h 15840"/>
                                  <a:gd name="T30" fmla="*/ 4703 w 5140"/>
                                  <a:gd name="T31" fmla="*/ 14880 h 15840"/>
                                  <a:gd name="T32" fmla="*/ 4648 w 5140"/>
                                  <a:gd name="T33" fmla="*/ 14834 h 15840"/>
                                  <a:gd name="T34" fmla="*/ 4591 w 5140"/>
                                  <a:gd name="T35" fmla="*/ 14791 h 15840"/>
                                  <a:gd name="T36" fmla="*/ 4531 w 5140"/>
                                  <a:gd name="T37" fmla="*/ 14752 h 15840"/>
                                  <a:gd name="T38" fmla="*/ 4469 w 5140"/>
                                  <a:gd name="T39" fmla="*/ 14715 h 15840"/>
                                  <a:gd name="T40" fmla="*/ 4405 w 5140"/>
                                  <a:gd name="T41" fmla="*/ 14682 h 15840"/>
                                  <a:gd name="T42" fmla="*/ 4339 w 5140"/>
                                  <a:gd name="T43" fmla="*/ 14652 h 15840"/>
                                  <a:gd name="T44" fmla="*/ 4271 w 5140"/>
                                  <a:gd name="T45" fmla="*/ 14626 h 15840"/>
                                  <a:gd name="T46" fmla="*/ 4201 w 5140"/>
                                  <a:gd name="T47" fmla="*/ 14604 h 15840"/>
                                  <a:gd name="T48" fmla="*/ 4129 w 5140"/>
                                  <a:gd name="T49" fmla="*/ 14585 h 15840"/>
                                  <a:gd name="T50" fmla="*/ 4056 w 5140"/>
                                  <a:gd name="T51" fmla="*/ 14571 h 15840"/>
                                  <a:gd name="T52" fmla="*/ 3982 w 5140"/>
                                  <a:gd name="T53" fmla="*/ 14560 h 15840"/>
                                  <a:gd name="T54" fmla="*/ 3906 w 5140"/>
                                  <a:gd name="T55" fmla="*/ 14553 h 15840"/>
                                  <a:gd name="T56" fmla="*/ 3840 w 5140"/>
                                  <a:gd name="T57" fmla="*/ 14552 h 15840"/>
                                  <a:gd name="T58" fmla="*/ 3840 w 5140"/>
                                  <a:gd name="T59" fmla="*/ 0 h 15840"/>
                                  <a:gd name="T60" fmla="*/ 0 w 5140"/>
                                  <a:gd name="T61" fmla="*/ 0 h 15840"/>
                                  <a:gd name="T62" fmla="*/ 0 w 5140"/>
                                  <a:gd name="T63" fmla="*/ 15840 h 15840"/>
                                  <a:gd name="T64" fmla="*/ 3840 w 5140"/>
                                  <a:gd name="T65" fmla="*/ 15840 h 15840"/>
                                  <a:gd name="T66" fmla="*/ 3840 w 5140"/>
                                  <a:gd name="T67" fmla="*/ 15839 h 15840"/>
                                  <a:gd name="T68" fmla="*/ 5139 w 5140"/>
                                  <a:gd name="T69" fmla="*/ 15839 h 15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140" h="15840">
                                    <a:moveTo>
                                      <a:pt x="5139" y="15839"/>
                                    </a:moveTo>
                                    <a:lnTo>
                                      <a:pt x="5137" y="15764"/>
                                    </a:lnTo>
                                    <a:lnTo>
                                      <a:pt x="5130" y="15689"/>
                                    </a:lnTo>
                                    <a:lnTo>
                                      <a:pt x="5120" y="15616"/>
                                    </a:lnTo>
                                    <a:lnTo>
                                      <a:pt x="5105" y="15544"/>
                                    </a:lnTo>
                                    <a:lnTo>
                                      <a:pt x="5086" y="15474"/>
                                    </a:lnTo>
                                    <a:lnTo>
                                      <a:pt x="5063" y="15405"/>
                                    </a:lnTo>
                                    <a:lnTo>
                                      <a:pt x="5036" y="15338"/>
                                    </a:lnTo>
                                    <a:lnTo>
                                      <a:pt x="5006" y="15273"/>
                                    </a:lnTo>
                                    <a:lnTo>
                                      <a:pt x="4972" y="15210"/>
                                    </a:lnTo>
                                    <a:lnTo>
                                      <a:pt x="4935" y="15149"/>
                                    </a:lnTo>
                                    <a:lnTo>
                                      <a:pt x="4895" y="15090"/>
                                    </a:lnTo>
                                    <a:lnTo>
                                      <a:pt x="4851" y="15034"/>
                                    </a:lnTo>
                                    <a:lnTo>
                                      <a:pt x="4805" y="14980"/>
                                    </a:lnTo>
                                    <a:lnTo>
                                      <a:pt x="4755" y="14928"/>
                                    </a:lnTo>
                                    <a:lnTo>
                                      <a:pt x="4703" y="14880"/>
                                    </a:lnTo>
                                    <a:lnTo>
                                      <a:pt x="4648" y="14834"/>
                                    </a:lnTo>
                                    <a:lnTo>
                                      <a:pt x="4591" y="14791"/>
                                    </a:lnTo>
                                    <a:lnTo>
                                      <a:pt x="4531" y="14752"/>
                                    </a:lnTo>
                                    <a:lnTo>
                                      <a:pt x="4469" y="14715"/>
                                    </a:lnTo>
                                    <a:lnTo>
                                      <a:pt x="4405" y="14682"/>
                                    </a:lnTo>
                                    <a:lnTo>
                                      <a:pt x="4339" y="14652"/>
                                    </a:lnTo>
                                    <a:lnTo>
                                      <a:pt x="4271" y="14626"/>
                                    </a:lnTo>
                                    <a:lnTo>
                                      <a:pt x="4201" y="14604"/>
                                    </a:lnTo>
                                    <a:lnTo>
                                      <a:pt x="4129" y="14585"/>
                                    </a:lnTo>
                                    <a:lnTo>
                                      <a:pt x="4056" y="14571"/>
                                    </a:lnTo>
                                    <a:lnTo>
                                      <a:pt x="3982" y="14560"/>
                                    </a:lnTo>
                                    <a:lnTo>
                                      <a:pt x="3906" y="14553"/>
                                    </a:lnTo>
                                    <a:lnTo>
                                      <a:pt x="3840" y="14552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0"/>
                                    </a:lnTo>
                                    <a:lnTo>
                                      <a:pt x="3840" y="15840"/>
                                    </a:lnTo>
                                    <a:lnTo>
                                      <a:pt x="3840" y="15839"/>
                                    </a:lnTo>
                                    <a:lnTo>
                                      <a:pt x="5139" y="15839"/>
                                    </a:lnTo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08E8BC5" id="Freeform 45" o:spid="_x0000_s1026" style="position:absolute;margin-left:-218.25pt;margin-top:-332.1pt;width:257pt;height:643.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cede69 [3206]" stroked="f">
                      <v:path arrowok="t" o:connecttype="custom" o:connectlocs="3263265,8171934;3261995,8133239;3257550,8094543;3251200,8056880;3241675,8019733;3229610,7983617;3215005,7948017;3197860,7913449;3178810,7879913;3157220,7847409;3133725,7815937;3108325,7785497;3080385,7756604;3051175,7728744;3019425,7701915;2986405,7677150;2951480,7653417;2915285,7631232;2877185,7611110;2837815,7592020;2797175,7574994;2755265,7559516;2712085,7546102;2667635,7534751;2621915,7524948;2575560,7517725;2528570,7512050;2480310,7508438;2438400,7507923;2438400,0;0,0;0,8172450;2438400,8172450;2438400,8171934;3263265,8171934" o:connectangles="0,0,0,0,0,0,0,0,0,0,0,0,0,0,0,0,0,0,0,0,0,0,0,0,0,0,0,0,0,0,0,0,0,0,0"/>
                    </v:shape>
                  </w:pict>
                </mc:Fallback>
              </mc:AlternateContent>
            </w:r>
            <w:r w:rsidR="00470272" w:rsidRPr="00C72551">
              <w:rPr>
                <w:rFonts w:ascii="Arial" w:hAnsi="Arial" w:cs="Arial"/>
                <w:b/>
                <w:bCs/>
              </w:rPr>
              <w:t>GIỚI THIỆU</w:t>
            </w:r>
          </w:p>
          <w:p w14:paraId="3A5BBB04" w14:textId="77777777" w:rsidR="009515DE" w:rsidRPr="00C72551" w:rsidRDefault="009515DE" w:rsidP="009515DE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Những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vẻ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thoải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mái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công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việc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họ</w:t>
            </w:r>
            <w:proofErr w:type="spellEnd"/>
            <w:r w:rsidRPr="00C72551">
              <w:rPr>
                <w:rFonts w:ascii="Arial" w:hAnsi="Arial" w:cs="Arial"/>
              </w:rPr>
              <w:t xml:space="preserve">. </w:t>
            </w:r>
            <w:proofErr w:type="spellStart"/>
            <w:r w:rsidRPr="00C72551">
              <w:rPr>
                <w:rFonts w:ascii="Arial" w:hAnsi="Arial" w:cs="Arial"/>
              </w:rPr>
              <w:t>Họ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gọi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tin </w:t>
            </w:r>
            <w:proofErr w:type="spellStart"/>
            <w:r w:rsidRPr="00C72551">
              <w:rPr>
                <w:rFonts w:ascii="Arial" w:hAnsi="Arial" w:cs="Arial"/>
              </w:rPr>
              <w:t>tưởng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truyền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cảm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hứng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cho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 ở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khác</w:t>
            </w:r>
            <w:proofErr w:type="spellEnd"/>
            <w:r w:rsidRPr="00C72551">
              <w:rPr>
                <w:rFonts w:ascii="Arial" w:hAnsi="Arial" w:cs="Arial"/>
              </w:rPr>
              <w:t xml:space="preserve">. </w:t>
            </w:r>
            <w:proofErr w:type="spellStart"/>
            <w:r w:rsidRPr="00C72551">
              <w:rPr>
                <w:rFonts w:ascii="Arial" w:hAnsi="Arial" w:cs="Arial"/>
              </w:rPr>
              <w:t>Đây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tất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cả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những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đặc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điểm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tuyệt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cần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6C2269C8" w14:textId="263065CE" w:rsidR="009515DE" w:rsidRPr="00C72551" w:rsidRDefault="009515DE" w:rsidP="009515DE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Nhưng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không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phải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lúc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nào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cũng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dễ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dàng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 </w:t>
            </w:r>
            <w:proofErr w:type="spellStart"/>
            <w:r w:rsidRPr="00C72551">
              <w:rPr>
                <w:rFonts w:ascii="Arial" w:hAnsi="Arial" w:cs="Arial"/>
              </w:rPr>
              <w:t>vào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đặc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biệt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luôn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phê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bản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thân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hoặc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người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hạ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thấp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.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đừng</w:t>
            </w:r>
            <w:proofErr w:type="spellEnd"/>
            <w:r w:rsidRPr="00C72551">
              <w:rPr>
                <w:rFonts w:ascii="Arial" w:hAnsi="Arial" w:cs="Arial"/>
              </w:rPr>
              <w:t xml:space="preserve"> lo </w:t>
            </w:r>
            <w:proofErr w:type="spellStart"/>
            <w:r w:rsidRPr="00C72551">
              <w:rPr>
                <w:rFonts w:ascii="Arial" w:hAnsi="Arial" w:cs="Arial"/>
              </w:rPr>
              <w:t>lắng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những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bước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cần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thiết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thực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hiện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tăng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duy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trì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mình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0A19427B" w14:textId="77777777" w:rsidR="00C239F6" w:rsidRPr="00C72551" w:rsidRDefault="009515DE" w:rsidP="009515DE">
            <w:pPr>
              <w:rPr>
                <w:rFonts w:ascii="Arial" w:hAnsi="Arial" w:cs="Arial"/>
                <w:noProof/>
              </w:rPr>
            </w:pP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2,5 </w:t>
            </w:r>
            <w:proofErr w:type="spellStart"/>
            <w:r w:rsidRPr="00C72551">
              <w:rPr>
                <w:rFonts w:ascii="Arial" w:hAnsi="Arial" w:cs="Arial"/>
              </w:rPr>
              <w:t>tiếng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sẽ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biết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khám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phá</w:t>
            </w:r>
            <w:proofErr w:type="spellEnd"/>
            <w:r w:rsidRPr="00C72551">
              <w:rPr>
                <w:rFonts w:ascii="Arial" w:hAnsi="Arial" w:cs="Arial"/>
              </w:rPr>
              <w:t>:</w:t>
            </w:r>
            <w:r w:rsidR="00C239F6" w:rsidRPr="00C72551">
              <w:rPr>
                <w:rFonts w:ascii="Arial" w:hAnsi="Arial" w:cs="Arial"/>
                <w:noProof/>
              </w:rPr>
              <w:t xml:space="preserve"> </w:t>
            </w:r>
          </w:p>
          <w:p w14:paraId="7FDB75F9" w14:textId="20161466" w:rsidR="009515DE" w:rsidRPr="00C72551" w:rsidRDefault="009515DE" w:rsidP="009515DE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</w:t>
            </w:r>
            <w:proofErr w:type="spellStart"/>
            <w:r w:rsidRPr="00C72551">
              <w:rPr>
                <w:rFonts w:ascii="Arial" w:hAnsi="Arial" w:cs="Arial"/>
              </w:rPr>
              <w:t>Hành</w:t>
            </w:r>
            <w:proofErr w:type="spellEnd"/>
            <w:r w:rsidRPr="00C72551">
              <w:rPr>
                <w:rFonts w:ascii="Arial" w:hAnsi="Arial" w:cs="Arial"/>
              </w:rPr>
              <w:t xml:space="preserve"> vi </w:t>
            </w:r>
            <w:proofErr w:type="spellStart"/>
            <w:r w:rsidRPr="00C72551">
              <w:rPr>
                <w:rFonts w:ascii="Arial" w:hAnsi="Arial" w:cs="Arial"/>
              </w:rPr>
              <w:t>thể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hiện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tin.</w:t>
            </w:r>
          </w:p>
          <w:p w14:paraId="66F423EB" w14:textId="77777777" w:rsidR="009515DE" w:rsidRPr="00C72551" w:rsidRDefault="009515DE" w:rsidP="009515DE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</w:t>
            </w:r>
            <w:proofErr w:type="spellStart"/>
            <w:r w:rsidRPr="00C72551">
              <w:rPr>
                <w:rFonts w:ascii="Arial" w:hAnsi="Arial" w:cs="Arial"/>
              </w:rPr>
              <w:t>Làm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thế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nào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tỏ</w:t>
            </w:r>
            <w:proofErr w:type="spellEnd"/>
            <w:r w:rsidRPr="00C72551">
              <w:rPr>
                <w:rFonts w:ascii="Arial" w:hAnsi="Arial" w:cs="Arial"/>
              </w:rPr>
              <w:t xml:space="preserve"> ra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tin.</w:t>
            </w:r>
          </w:p>
          <w:p w14:paraId="2149D329" w14:textId="6CC29B4A" w:rsidR="009515DE" w:rsidRPr="00C72551" w:rsidRDefault="009515DE" w:rsidP="00C239F6">
            <w:pPr>
              <w:rPr>
                <w:rFonts w:ascii="Arial" w:hAnsi="Arial" w:cs="Arial"/>
                <w:color w:val="FFFFFF"/>
              </w:rPr>
            </w:pPr>
            <w:r w:rsidRPr="00C72551">
              <w:rPr>
                <w:rFonts w:ascii="Arial" w:hAnsi="Arial" w:cs="Arial"/>
              </w:rPr>
              <w:t xml:space="preserve">- 03 </w:t>
            </w:r>
            <w:proofErr w:type="spellStart"/>
            <w:r w:rsidRPr="00C72551">
              <w:rPr>
                <w:rFonts w:ascii="Arial" w:hAnsi="Arial" w:cs="Arial"/>
              </w:rPr>
              <w:t>cách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xây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dựng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sự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tự</w:t>
            </w:r>
            <w:proofErr w:type="spellEnd"/>
            <w:r w:rsidRPr="00C72551">
              <w:rPr>
                <w:rFonts w:ascii="Arial" w:hAnsi="Arial" w:cs="Arial"/>
              </w:rPr>
              <w:t xml:space="preserve"> tin.</w:t>
            </w:r>
            <w:r w:rsidRPr="00C72551">
              <w:rPr>
                <w:rStyle w:val="jsgrdq"/>
                <w:rFonts w:ascii="Arial" w:hAnsi="Arial" w:cs="Arial"/>
                <w:color w:val="FFFFFF"/>
              </w:rPr>
              <w:t xml:space="preserve"> </w:t>
            </w:r>
            <w:proofErr w:type="spellStart"/>
            <w:r w:rsidRPr="00C72551">
              <w:rPr>
                <w:rStyle w:val="jsgrdq"/>
                <w:rFonts w:ascii="Arial" w:hAnsi="Arial" w:cs="Arial"/>
                <w:color w:val="FFFFFF"/>
              </w:rPr>
              <w:t>thế</w:t>
            </w:r>
            <w:proofErr w:type="spellEnd"/>
            <w:r w:rsidRPr="00C72551">
              <w:rPr>
                <w:rStyle w:val="jsgrdq"/>
                <w:rFonts w:ascii="Arial" w:hAnsi="Arial" w:cs="Arial"/>
                <w:color w:val="FFFFFF"/>
              </w:rPr>
              <w:t xml:space="preserve"> </w:t>
            </w:r>
            <w:proofErr w:type="spellStart"/>
            <w:r w:rsidRPr="00C72551">
              <w:rPr>
                <w:rStyle w:val="jsgrdq"/>
                <w:rFonts w:ascii="Arial" w:hAnsi="Arial" w:cs="Arial"/>
                <w:color w:val="FFFFFF"/>
              </w:rPr>
              <w:t>nđể</w:t>
            </w:r>
            <w:proofErr w:type="spellEnd"/>
            <w:r w:rsidRPr="00C72551">
              <w:rPr>
                <w:rStyle w:val="jsgrdq"/>
                <w:rFonts w:ascii="Arial" w:hAnsi="Arial" w:cs="Arial"/>
                <w:color w:val="FFFFFF"/>
              </w:rPr>
              <w:t xml:space="preserve"> </w:t>
            </w:r>
            <w:proofErr w:type="spellStart"/>
            <w:r w:rsidRPr="00C72551">
              <w:rPr>
                <w:rStyle w:val="jsgrdq"/>
                <w:rFonts w:ascii="Arial" w:hAnsi="Arial" w:cs="Arial"/>
                <w:color w:val="FFFFFF"/>
              </w:rPr>
              <w:t>tỏtự</w:t>
            </w:r>
            <w:proofErr w:type="spellEnd"/>
            <w:r w:rsidRPr="00C72551">
              <w:rPr>
                <w:rStyle w:val="jsgrdq"/>
                <w:rFonts w:ascii="Arial" w:hAnsi="Arial" w:cs="Arial"/>
                <w:color w:val="FFFFFF"/>
              </w:rPr>
              <w:t xml:space="preserve"> tin.</w:t>
            </w:r>
          </w:p>
          <w:p w14:paraId="5A75F91E" w14:textId="7D582A4D" w:rsidR="00470272" w:rsidRPr="00C72551" w:rsidRDefault="00470272" w:rsidP="00C239F6">
            <w:pPr>
              <w:pStyle w:val="04xlpa"/>
              <w:spacing w:line="420" w:lineRule="atLeast"/>
              <w:rPr>
                <w:rFonts w:ascii="Arial" w:hAnsi="Arial" w:cs="Arial"/>
              </w:rPr>
            </w:pPr>
          </w:p>
        </w:tc>
      </w:tr>
    </w:tbl>
    <w:p w14:paraId="78006632" w14:textId="4257E600" w:rsidR="00BB58DC" w:rsidRPr="00C72551" w:rsidRDefault="00BB58DC" w:rsidP="0054317C">
      <w:pPr>
        <w:spacing w:before="0"/>
        <w:rPr>
          <w:rFonts w:ascii="Arial" w:hAnsi="Arial" w:cs="Arial"/>
        </w:rPr>
        <w:sectPr w:rsidR="00BB58DC" w:rsidRPr="00C72551" w:rsidSect="0054317C">
          <w:pgSz w:w="12240" w:h="15840" w:code="1"/>
          <w:pgMar w:top="720" w:right="720" w:bottom="720" w:left="720" w:header="720" w:footer="288" w:gutter="0"/>
          <w:cols w:space="720"/>
          <w:docGrid w:linePitch="299"/>
        </w:sectPr>
      </w:pPr>
    </w:p>
    <w:p w14:paraId="425D9762" w14:textId="25D7F0BC" w:rsidR="00AE7A77" w:rsidRPr="00C72551" w:rsidRDefault="00AE7A77" w:rsidP="00752E9C">
      <w:pPr>
        <w:pStyle w:val="GraphicAnchor"/>
        <w:rPr>
          <w:rFonts w:ascii="Arial" w:hAnsi="Arial" w:cs="Arial"/>
        </w:rPr>
      </w:pPr>
    </w:p>
    <w:tbl>
      <w:tblPr>
        <w:tblW w:w="110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0"/>
        <w:gridCol w:w="1056"/>
        <w:gridCol w:w="7356"/>
      </w:tblGrid>
      <w:tr w:rsidR="009515DE" w:rsidRPr="00C72551" w14:paraId="51E20516" w14:textId="77777777" w:rsidTr="00EA08F9">
        <w:tc>
          <w:tcPr>
            <w:tcW w:w="2630" w:type="dxa"/>
          </w:tcPr>
          <w:p w14:paraId="1B8550F6" w14:textId="77777777" w:rsidR="00265387" w:rsidRPr="00C72551" w:rsidRDefault="00265387" w:rsidP="009515DE">
            <w:pPr>
              <w:rPr>
                <w:rFonts w:ascii="Arial" w:hAnsi="Arial" w:cs="Arial"/>
              </w:rPr>
            </w:pPr>
          </w:p>
        </w:tc>
        <w:tc>
          <w:tcPr>
            <w:tcW w:w="1056" w:type="dxa"/>
          </w:tcPr>
          <w:p w14:paraId="647FB658" w14:textId="77777777" w:rsidR="00265387" w:rsidRPr="00C72551" w:rsidRDefault="00265387" w:rsidP="009515DE">
            <w:pPr>
              <w:rPr>
                <w:rFonts w:ascii="Arial" w:hAnsi="Arial" w:cs="Arial"/>
              </w:rPr>
            </w:pPr>
          </w:p>
        </w:tc>
        <w:tc>
          <w:tcPr>
            <w:tcW w:w="7356" w:type="dxa"/>
          </w:tcPr>
          <w:p w14:paraId="12834B07" w14:textId="01B7B750" w:rsidR="00265387" w:rsidRPr="00C72551" w:rsidRDefault="00265387" w:rsidP="009515DE">
            <w:pPr>
              <w:rPr>
                <w:rFonts w:ascii="Arial" w:hAnsi="Arial" w:cs="Arial"/>
              </w:rPr>
            </w:pPr>
          </w:p>
        </w:tc>
      </w:tr>
      <w:tr w:rsidR="00C239F6" w:rsidRPr="00C72551" w14:paraId="5B74A9AB" w14:textId="77777777" w:rsidTr="00EA08F9">
        <w:trPr>
          <w:trHeight w:val="869"/>
        </w:trPr>
        <w:tc>
          <w:tcPr>
            <w:tcW w:w="2630" w:type="dxa"/>
          </w:tcPr>
          <w:p w14:paraId="66EA0A03" w14:textId="44AD7D05" w:rsidR="00C239F6" w:rsidRPr="00C72551" w:rsidRDefault="00C239F6" w:rsidP="00C239F6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2D0CA14E" wp14:editId="5563FB20">
                      <wp:simplePos x="0" y="0"/>
                      <wp:positionH relativeFrom="column">
                        <wp:posOffset>-438150</wp:posOffset>
                      </wp:positionH>
                      <wp:positionV relativeFrom="paragraph">
                        <wp:posOffset>229235</wp:posOffset>
                      </wp:positionV>
                      <wp:extent cx="3263900" cy="7943850"/>
                      <wp:effectExtent l="0" t="0" r="0" b="0"/>
                      <wp:wrapNone/>
                      <wp:docPr id="10" name="Freeform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63900" cy="7943850"/>
                              </a:xfrm>
                              <a:custGeom>
                                <a:avLst/>
                                <a:gdLst>
                                  <a:gd name="T0" fmla="*/ 5139 w 5140"/>
                                  <a:gd name="T1" fmla="*/ 15839 h 15840"/>
                                  <a:gd name="T2" fmla="*/ 5137 w 5140"/>
                                  <a:gd name="T3" fmla="*/ 15764 h 15840"/>
                                  <a:gd name="T4" fmla="*/ 5130 w 5140"/>
                                  <a:gd name="T5" fmla="*/ 15689 h 15840"/>
                                  <a:gd name="T6" fmla="*/ 5120 w 5140"/>
                                  <a:gd name="T7" fmla="*/ 15616 h 15840"/>
                                  <a:gd name="T8" fmla="*/ 5105 w 5140"/>
                                  <a:gd name="T9" fmla="*/ 15544 h 15840"/>
                                  <a:gd name="T10" fmla="*/ 5086 w 5140"/>
                                  <a:gd name="T11" fmla="*/ 15474 h 15840"/>
                                  <a:gd name="T12" fmla="*/ 5063 w 5140"/>
                                  <a:gd name="T13" fmla="*/ 15405 h 15840"/>
                                  <a:gd name="T14" fmla="*/ 5036 w 5140"/>
                                  <a:gd name="T15" fmla="*/ 15338 h 15840"/>
                                  <a:gd name="T16" fmla="*/ 5006 w 5140"/>
                                  <a:gd name="T17" fmla="*/ 15273 h 15840"/>
                                  <a:gd name="T18" fmla="*/ 4972 w 5140"/>
                                  <a:gd name="T19" fmla="*/ 15210 h 15840"/>
                                  <a:gd name="T20" fmla="*/ 4935 w 5140"/>
                                  <a:gd name="T21" fmla="*/ 15149 h 15840"/>
                                  <a:gd name="T22" fmla="*/ 4895 w 5140"/>
                                  <a:gd name="T23" fmla="*/ 15090 h 15840"/>
                                  <a:gd name="T24" fmla="*/ 4851 w 5140"/>
                                  <a:gd name="T25" fmla="*/ 15034 h 15840"/>
                                  <a:gd name="T26" fmla="*/ 4805 w 5140"/>
                                  <a:gd name="T27" fmla="*/ 14980 h 15840"/>
                                  <a:gd name="T28" fmla="*/ 4755 w 5140"/>
                                  <a:gd name="T29" fmla="*/ 14928 h 15840"/>
                                  <a:gd name="T30" fmla="*/ 4703 w 5140"/>
                                  <a:gd name="T31" fmla="*/ 14880 h 15840"/>
                                  <a:gd name="T32" fmla="*/ 4648 w 5140"/>
                                  <a:gd name="T33" fmla="*/ 14834 h 15840"/>
                                  <a:gd name="T34" fmla="*/ 4591 w 5140"/>
                                  <a:gd name="T35" fmla="*/ 14791 h 15840"/>
                                  <a:gd name="T36" fmla="*/ 4531 w 5140"/>
                                  <a:gd name="T37" fmla="*/ 14752 h 15840"/>
                                  <a:gd name="T38" fmla="*/ 4469 w 5140"/>
                                  <a:gd name="T39" fmla="*/ 14715 h 15840"/>
                                  <a:gd name="T40" fmla="*/ 4405 w 5140"/>
                                  <a:gd name="T41" fmla="*/ 14682 h 15840"/>
                                  <a:gd name="T42" fmla="*/ 4339 w 5140"/>
                                  <a:gd name="T43" fmla="*/ 14652 h 15840"/>
                                  <a:gd name="T44" fmla="*/ 4271 w 5140"/>
                                  <a:gd name="T45" fmla="*/ 14626 h 15840"/>
                                  <a:gd name="T46" fmla="*/ 4201 w 5140"/>
                                  <a:gd name="T47" fmla="*/ 14604 h 15840"/>
                                  <a:gd name="T48" fmla="*/ 4129 w 5140"/>
                                  <a:gd name="T49" fmla="*/ 14585 h 15840"/>
                                  <a:gd name="T50" fmla="*/ 4056 w 5140"/>
                                  <a:gd name="T51" fmla="*/ 14571 h 15840"/>
                                  <a:gd name="T52" fmla="*/ 3982 w 5140"/>
                                  <a:gd name="T53" fmla="*/ 14560 h 15840"/>
                                  <a:gd name="T54" fmla="*/ 3906 w 5140"/>
                                  <a:gd name="T55" fmla="*/ 14553 h 15840"/>
                                  <a:gd name="T56" fmla="*/ 3840 w 5140"/>
                                  <a:gd name="T57" fmla="*/ 14552 h 15840"/>
                                  <a:gd name="T58" fmla="*/ 3840 w 5140"/>
                                  <a:gd name="T59" fmla="*/ 0 h 15840"/>
                                  <a:gd name="T60" fmla="*/ 0 w 5140"/>
                                  <a:gd name="T61" fmla="*/ 0 h 15840"/>
                                  <a:gd name="T62" fmla="*/ 0 w 5140"/>
                                  <a:gd name="T63" fmla="*/ 15840 h 15840"/>
                                  <a:gd name="T64" fmla="*/ 3840 w 5140"/>
                                  <a:gd name="T65" fmla="*/ 15840 h 15840"/>
                                  <a:gd name="T66" fmla="*/ 3840 w 5140"/>
                                  <a:gd name="T67" fmla="*/ 15839 h 15840"/>
                                  <a:gd name="T68" fmla="*/ 5139 w 5140"/>
                                  <a:gd name="T69" fmla="*/ 15839 h 15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140" h="15840">
                                    <a:moveTo>
                                      <a:pt x="5139" y="15839"/>
                                    </a:moveTo>
                                    <a:lnTo>
                                      <a:pt x="5137" y="15764"/>
                                    </a:lnTo>
                                    <a:lnTo>
                                      <a:pt x="5130" y="15689"/>
                                    </a:lnTo>
                                    <a:lnTo>
                                      <a:pt x="5120" y="15616"/>
                                    </a:lnTo>
                                    <a:lnTo>
                                      <a:pt x="5105" y="15544"/>
                                    </a:lnTo>
                                    <a:lnTo>
                                      <a:pt x="5086" y="15474"/>
                                    </a:lnTo>
                                    <a:lnTo>
                                      <a:pt x="5063" y="15405"/>
                                    </a:lnTo>
                                    <a:lnTo>
                                      <a:pt x="5036" y="15338"/>
                                    </a:lnTo>
                                    <a:lnTo>
                                      <a:pt x="5006" y="15273"/>
                                    </a:lnTo>
                                    <a:lnTo>
                                      <a:pt x="4972" y="15210"/>
                                    </a:lnTo>
                                    <a:lnTo>
                                      <a:pt x="4935" y="15149"/>
                                    </a:lnTo>
                                    <a:lnTo>
                                      <a:pt x="4895" y="15090"/>
                                    </a:lnTo>
                                    <a:lnTo>
                                      <a:pt x="4851" y="15034"/>
                                    </a:lnTo>
                                    <a:lnTo>
                                      <a:pt x="4805" y="14980"/>
                                    </a:lnTo>
                                    <a:lnTo>
                                      <a:pt x="4755" y="14928"/>
                                    </a:lnTo>
                                    <a:lnTo>
                                      <a:pt x="4703" y="14880"/>
                                    </a:lnTo>
                                    <a:lnTo>
                                      <a:pt x="4648" y="14834"/>
                                    </a:lnTo>
                                    <a:lnTo>
                                      <a:pt x="4591" y="14791"/>
                                    </a:lnTo>
                                    <a:lnTo>
                                      <a:pt x="4531" y="14752"/>
                                    </a:lnTo>
                                    <a:lnTo>
                                      <a:pt x="4469" y="14715"/>
                                    </a:lnTo>
                                    <a:lnTo>
                                      <a:pt x="4405" y="14682"/>
                                    </a:lnTo>
                                    <a:lnTo>
                                      <a:pt x="4339" y="14652"/>
                                    </a:lnTo>
                                    <a:lnTo>
                                      <a:pt x="4271" y="14626"/>
                                    </a:lnTo>
                                    <a:lnTo>
                                      <a:pt x="4201" y="14604"/>
                                    </a:lnTo>
                                    <a:lnTo>
                                      <a:pt x="4129" y="14585"/>
                                    </a:lnTo>
                                    <a:lnTo>
                                      <a:pt x="4056" y="14571"/>
                                    </a:lnTo>
                                    <a:lnTo>
                                      <a:pt x="3982" y="14560"/>
                                    </a:lnTo>
                                    <a:lnTo>
                                      <a:pt x="3906" y="14553"/>
                                    </a:lnTo>
                                    <a:lnTo>
                                      <a:pt x="3840" y="14552"/>
                                    </a:lnTo>
                                    <a:lnTo>
                                      <a:pt x="38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0"/>
                                    </a:lnTo>
                                    <a:lnTo>
                                      <a:pt x="3840" y="15840"/>
                                    </a:lnTo>
                                    <a:lnTo>
                                      <a:pt x="3840" y="15839"/>
                                    </a:lnTo>
                                    <a:lnTo>
                                      <a:pt x="5139" y="15839"/>
                                    </a:lnTo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69989FD" id="Freeform 45" o:spid="_x0000_s1026" style="position:absolute;margin-left:-34.5pt;margin-top:18.05pt;width:257pt;height:625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cede69 [3206]" stroked="f">
                      <v:path arrowok="t" o:connecttype="custom" o:connectlocs="3263265,7943348;3261995,7905736;3257550,7868123;3251200,7831513;3241675,7795404;3229610,7760299;3215005,7725695;3197860,7692094;3178810,7659496;3157220,7627901;3133725,7597310;3108325,7567721;3080385,7539636;3051175,7512555;3019425,7486477;2986405,7462405;2951480,7439335;2915285,7417771;2877185,7398212;2837815,7379656;2797175,7363106;2755265,7348061;2712085,7335022;2667635,7323989;2621915,7314460;2575560,7307439;2528570,7301923;2480310,7298412;2438400,7297911;2438400,0;0,0;0,7943850;2438400,7943850;2438400,7943348;3263265,7943348" o:connectangles="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056" w:type="dxa"/>
          </w:tcPr>
          <w:p w14:paraId="3B8EF9F2" w14:textId="77777777" w:rsidR="00C239F6" w:rsidRPr="00C72551" w:rsidRDefault="00C239F6" w:rsidP="00C239F6">
            <w:pPr>
              <w:rPr>
                <w:rFonts w:ascii="Arial" w:hAnsi="Arial" w:cs="Arial"/>
              </w:rPr>
            </w:pPr>
          </w:p>
        </w:tc>
        <w:tc>
          <w:tcPr>
            <w:tcW w:w="7356" w:type="dxa"/>
          </w:tcPr>
          <w:p w14:paraId="011D2F27" w14:textId="2E85630B" w:rsidR="00C239F6" w:rsidRPr="00C72551" w:rsidRDefault="00C239F6" w:rsidP="00C239F6">
            <w:pPr>
              <w:pStyle w:val="MastheadGREEN"/>
              <w:rPr>
                <w:rFonts w:ascii="Arial" w:hAnsi="Arial" w:cs="Arial"/>
                <w:b/>
                <w:bCs/>
                <w:sz w:val="58"/>
                <w:szCs w:val="58"/>
              </w:rPr>
            </w:pP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Chuyên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đề</w:t>
            </w:r>
            <w:proofErr w:type="spellEnd"/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 xml:space="preserve"> </w:t>
            </w:r>
            <w:r w:rsidR="007373C3"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4</w:t>
            </w:r>
            <w:r w:rsidRPr="00C72551">
              <w:rPr>
                <w:rFonts w:ascii="Arial" w:hAnsi="Arial" w:cs="Arial"/>
                <w:b/>
                <w:bCs/>
                <w:sz w:val="58"/>
                <w:szCs w:val="58"/>
              </w:rPr>
              <w:t>:</w:t>
            </w:r>
          </w:p>
          <w:p w14:paraId="77177F1E" w14:textId="16757533" w:rsidR="00C239F6" w:rsidRPr="00C72551" w:rsidRDefault="00C239F6" w:rsidP="00C239F6">
            <w:pPr>
              <w:rPr>
                <w:rFonts w:ascii="Arial" w:hAnsi="Arial" w:cs="Arial"/>
                <w:sz w:val="50"/>
                <w:szCs w:val="50"/>
              </w:rPr>
            </w:pPr>
            <w:r w:rsidRPr="00C72551">
              <w:rPr>
                <w:rFonts w:ascii="Arial" w:hAnsi="Arial" w:cs="Arial"/>
                <w:b/>
                <w:bCs/>
                <w:color w:val="0070C0"/>
                <w:sz w:val="50"/>
                <w:szCs w:val="50"/>
              </w:rPr>
              <w:t>HỢP TÁC NHÓM HIỆU QUẢ</w:t>
            </w:r>
          </w:p>
        </w:tc>
      </w:tr>
      <w:tr w:rsidR="00C239F6" w:rsidRPr="00C72551" w14:paraId="2CB6B8C6" w14:textId="77777777" w:rsidTr="00EA08F9">
        <w:tc>
          <w:tcPr>
            <w:tcW w:w="2630" w:type="dxa"/>
            <w:vAlign w:val="bottom"/>
          </w:tcPr>
          <w:p w14:paraId="157A1432" w14:textId="5DDA0007" w:rsidR="00C239F6" w:rsidRPr="00C72551" w:rsidRDefault="00C239F6" w:rsidP="00C239F6">
            <w:pPr>
              <w:rPr>
                <w:rFonts w:ascii="Arial" w:hAnsi="Arial" w:cs="Arial"/>
              </w:rPr>
            </w:pPr>
          </w:p>
        </w:tc>
        <w:tc>
          <w:tcPr>
            <w:tcW w:w="1056" w:type="dxa"/>
          </w:tcPr>
          <w:p w14:paraId="076584A1" w14:textId="77777777" w:rsidR="00C239F6" w:rsidRPr="00C72551" w:rsidRDefault="00C239F6" w:rsidP="00C239F6">
            <w:pPr>
              <w:rPr>
                <w:rFonts w:ascii="Arial" w:hAnsi="Arial" w:cs="Arial"/>
              </w:rPr>
            </w:pPr>
          </w:p>
        </w:tc>
        <w:tc>
          <w:tcPr>
            <w:tcW w:w="7356" w:type="dxa"/>
          </w:tcPr>
          <w:p w14:paraId="5C9DCC62" w14:textId="58F39758" w:rsidR="00C239F6" w:rsidRPr="00C72551" w:rsidRDefault="00527E5C" w:rsidP="00C239F6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  <w:noProof/>
              </w:rPr>
              <w:drawing>
                <wp:inline distT="0" distB="0" distL="0" distR="0" wp14:anchorId="1401F7D8" wp14:editId="33B8E920">
                  <wp:extent cx="4248150" cy="283907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896" cy="284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F6" w:rsidRPr="00C72551" w14:paraId="6093FC29" w14:textId="77777777" w:rsidTr="00806B1F">
        <w:trPr>
          <w:trHeight w:val="144"/>
        </w:trPr>
        <w:tc>
          <w:tcPr>
            <w:tcW w:w="2630" w:type="dxa"/>
          </w:tcPr>
          <w:p w14:paraId="6D11DD8F" w14:textId="4530B6CF" w:rsidR="00C239F6" w:rsidRPr="00C72551" w:rsidRDefault="007E175F" w:rsidP="00C239F6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26C307E" wp14:editId="1A6DB9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105410</wp:posOffset>
                      </wp:positionV>
                      <wp:extent cx="1447800" cy="15049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50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5102CC" w14:textId="77777777" w:rsidR="007E175F" w:rsidRPr="00C239F6" w:rsidRDefault="007E175F" w:rsidP="007E175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C239F6">
                                    <w:rPr>
                                      <w:color w:val="FF0000"/>
                                    </w:rPr>
                                    <w:t>Trainer:</w:t>
                                  </w:r>
                                </w:p>
                                <w:p w14:paraId="10E543D9" w14:textId="77777777" w:rsidR="007E175F" w:rsidRPr="009E0C78" w:rsidRDefault="007E175F" w:rsidP="007E17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000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239F6">
                                    <w:rPr>
                                      <w:color w:val="FF0000"/>
                                    </w:rPr>
                                    <w:t>Ms.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Ann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FF0000"/>
                                    </w:rPr>
                                    <w:t xml:space="preserve"> Tr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FF0000"/>
                                      <w:lang w:val="vi-VN"/>
                                    </w:rPr>
                                    <w:t>ư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FF0000"/>
                                    </w:rPr>
                                    <w:t>ơng</w:t>
                                  </w:r>
                                  <w:proofErr w:type="spellEnd"/>
                                </w:p>
                                <w:p w14:paraId="4668997F" w14:textId="0BBC2EEF" w:rsidR="007E175F" w:rsidRDefault="007E175F" w:rsidP="007E17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: </w:t>
                                  </w:r>
                                  <w:r w:rsidR="007373C3">
                                    <w:rPr>
                                      <w:rFonts w:ascii="Calibri" w:hAnsi="Calibri" w:cs="Calibri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.1</w:t>
                                  </w:r>
                                  <w:r w:rsidR="007373C3">
                                    <w:rPr>
                                      <w:rFonts w:ascii="Calibri" w:hAnsi="Calibri" w:cs="Calibri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.2022</w:t>
                                  </w:r>
                                </w:p>
                                <w:p w14:paraId="35D589C9" w14:textId="77777777" w:rsidR="007E175F" w:rsidRDefault="007E175F" w:rsidP="007E17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Thời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gian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>: 8g30-11g</w:t>
                                  </w:r>
                                </w:p>
                                <w:p w14:paraId="5C13A608" w14:textId="77777777" w:rsidR="007E175F" w:rsidRPr="00C239F6" w:rsidRDefault="007E175F" w:rsidP="007E17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26C307E" id="Rectangle 18" o:spid="_x0000_s1029" style="position:absolute;margin-left:0;margin-top:8.3pt;width:114pt;height:11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" fillcolor="#cee5f6 [3204]" strokecolor="#237bbe [1604]" strokeweight="2pt">
                      <v:textbox>
                        <w:txbxContent>
                          <w:p w14:paraId="7A5102CC" w14:textId="77777777" w:rsidR="007E175F" w:rsidRPr="00C239F6" w:rsidRDefault="007E175F" w:rsidP="007E17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Trainer:</w:t>
                            </w:r>
                          </w:p>
                          <w:p w14:paraId="10E543D9" w14:textId="77777777" w:rsidR="007E175F" w:rsidRPr="009E0C78" w:rsidRDefault="007E175F" w:rsidP="007E175F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  <w:r w:rsidRPr="00C239F6">
                              <w:rPr>
                                <w:color w:val="FF0000"/>
                              </w:rPr>
                              <w:t>Ms.</w:t>
                            </w:r>
                            <w:r>
                              <w:rPr>
                                <w:color w:val="FF0000"/>
                              </w:rPr>
                              <w:t>Ann Tr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lang w:val="vi-VN"/>
                              </w:rPr>
                              <w:t>ư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</w:rPr>
                              <w:t>ơng</w:t>
                            </w:r>
                          </w:p>
                          <w:p w14:paraId="4668997F" w14:textId="0BBC2EEF" w:rsidR="007E175F" w:rsidRDefault="007E175F" w:rsidP="007E175F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Ngày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="007373C3">
                              <w:rPr>
                                <w:rFonts w:ascii="Calibri" w:hAnsi="Calibri" w:cs="Calibri"/>
                              </w:rPr>
                              <w:t>02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.1</w:t>
                            </w:r>
                            <w:r w:rsidR="007373C3">
                              <w:rPr>
                                <w:rFonts w:ascii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.2022</w:t>
                            </w:r>
                          </w:p>
                          <w:p w14:paraId="35D589C9" w14:textId="77777777" w:rsidR="007E175F" w:rsidRDefault="007E175F" w:rsidP="007E175F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Thời gian: 8g30-11g</w:t>
                            </w:r>
                          </w:p>
                          <w:p w14:paraId="5C13A608" w14:textId="77777777" w:rsidR="007E175F" w:rsidRPr="00C239F6" w:rsidRDefault="007E175F" w:rsidP="007E175F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56" w:type="dxa"/>
          </w:tcPr>
          <w:p w14:paraId="616D9715" w14:textId="61ED6B2C" w:rsidR="00C239F6" w:rsidRPr="00C72551" w:rsidRDefault="00C239F6" w:rsidP="00C239F6">
            <w:pPr>
              <w:rPr>
                <w:rFonts w:ascii="Arial" w:hAnsi="Arial" w:cs="Arial"/>
              </w:rPr>
            </w:pPr>
          </w:p>
        </w:tc>
        <w:tc>
          <w:tcPr>
            <w:tcW w:w="7356" w:type="dxa"/>
          </w:tcPr>
          <w:p w14:paraId="04849C90" w14:textId="77777777" w:rsidR="00527E5C" w:rsidRPr="00C72551" w:rsidRDefault="00527E5C" w:rsidP="00C239F6">
            <w:pPr>
              <w:pStyle w:val="H1Headers"/>
              <w:rPr>
                <w:rFonts w:ascii="Arial" w:hAnsi="Arial" w:cs="Arial"/>
                <w:b/>
                <w:bCs/>
              </w:rPr>
            </w:pPr>
          </w:p>
          <w:p w14:paraId="283D9A78" w14:textId="57D43F13" w:rsidR="00C239F6" w:rsidRPr="00C72551" w:rsidRDefault="00C239F6" w:rsidP="00C239F6">
            <w:pPr>
              <w:pStyle w:val="H1Headers"/>
              <w:rPr>
                <w:rFonts w:ascii="Arial" w:hAnsi="Arial" w:cs="Arial"/>
                <w:b/>
                <w:bCs/>
              </w:rPr>
            </w:pPr>
            <w:r w:rsidRPr="00C72551">
              <w:rPr>
                <w:rFonts w:ascii="Arial" w:hAnsi="Arial" w:cs="Arial"/>
                <w:b/>
                <w:bCs/>
              </w:rPr>
              <w:t>GIỚI THIỆU</w:t>
            </w:r>
          </w:p>
          <w:p w14:paraId="4820F4DB" w14:textId="11699D02" w:rsidR="007E7EE1" w:rsidRPr="00C72551" w:rsidRDefault="00121874" w:rsidP="007E7EE1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H</w:t>
            </w:r>
            <w:r w:rsidR="007E7EE1" w:rsidRPr="00C72551">
              <w:rPr>
                <w:rFonts w:ascii="Arial" w:hAnsi="Arial" w:cs="Arial"/>
              </w:rPr>
              <w:t>ợp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nhóm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có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nghĩa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là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làm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việc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cùng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với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bạn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học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chung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, </w:t>
            </w:r>
            <w:proofErr w:type="spellStart"/>
            <w:r w:rsidR="007E7EE1" w:rsidRPr="00C72551">
              <w:rPr>
                <w:rFonts w:ascii="Arial" w:hAnsi="Arial" w:cs="Arial"/>
              </w:rPr>
              <w:t>các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bạn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cùng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trường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, </w:t>
            </w:r>
            <w:proofErr w:type="spellStart"/>
            <w:r w:rsidR="007E7EE1" w:rsidRPr="00C72551">
              <w:rPr>
                <w:rFonts w:ascii="Arial" w:hAnsi="Arial" w:cs="Arial"/>
              </w:rPr>
              <w:t>các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bạn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liên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trường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, </w:t>
            </w:r>
            <w:proofErr w:type="spellStart"/>
            <w:r w:rsidR="007E7EE1" w:rsidRPr="00C72551">
              <w:rPr>
                <w:rFonts w:ascii="Arial" w:hAnsi="Arial" w:cs="Arial"/>
              </w:rPr>
              <w:t>hoặc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thậm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chí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với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tổ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chức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khác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nhau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... </w:t>
            </w:r>
            <w:proofErr w:type="spellStart"/>
            <w:r w:rsidR="007E7EE1" w:rsidRPr="00C72551">
              <w:rPr>
                <w:rFonts w:ascii="Arial" w:hAnsi="Arial" w:cs="Arial"/>
              </w:rPr>
              <w:t>để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đạt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được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mục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tiêu</w:t>
            </w:r>
            <w:proofErr w:type="spellEnd"/>
            <w:r w:rsidR="007E7EE1" w:rsidRPr="00C72551">
              <w:rPr>
                <w:rFonts w:ascii="Arial" w:hAnsi="Arial" w:cs="Arial"/>
              </w:rPr>
              <w:t xml:space="preserve"> </w:t>
            </w:r>
            <w:proofErr w:type="spellStart"/>
            <w:r w:rsidR="007E7EE1" w:rsidRPr="00C72551">
              <w:rPr>
                <w:rFonts w:ascii="Arial" w:hAnsi="Arial" w:cs="Arial"/>
              </w:rPr>
              <w:t>chung</w:t>
            </w:r>
            <w:proofErr w:type="spellEnd"/>
            <w:r w:rsidR="007E7EE1" w:rsidRPr="00C72551">
              <w:rPr>
                <w:rFonts w:ascii="Arial" w:hAnsi="Arial" w:cs="Arial"/>
              </w:rPr>
              <w:t>.</w:t>
            </w:r>
          </w:p>
          <w:p w14:paraId="335E5DB6" w14:textId="77777777" w:rsidR="007E7EE1" w:rsidRPr="00C72551" w:rsidRDefault="007E7EE1" w:rsidP="007E7EE1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Ngày</w:t>
            </w:r>
            <w:proofErr w:type="spellEnd"/>
            <w:r w:rsidRPr="00C72551">
              <w:rPr>
                <w:rFonts w:ascii="Arial" w:hAnsi="Arial" w:cs="Arial"/>
              </w:rPr>
              <w:t xml:space="preserve"> nay, </w:t>
            </w:r>
            <w:proofErr w:type="spellStart"/>
            <w:r w:rsidRPr="00C72551">
              <w:rPr>
                <w:rFonts w:ascii="Arial" w:hAnsi="Arial" w:cs="Arial"/>
              </w:rPr>
              <w:t>nhiều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tuyển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dụng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xem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hợp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nhóm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là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kỹ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năng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quan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trọng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nhân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viên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4D223313" w14:textId="78668E2F" w:rsidR="007E7EE1" w:rsidRPr="00C72551" w:rsidRDefault="007E7EE1" w:rsidP="007E7EE1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Nhưng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tại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sao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nó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lại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quan</w:t>
            </w:r>
            <w:proofErr w:type="spellEnd"/>
            <w:r w:rsidR="00121874"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trọng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đến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vậy</w:t>
            </w:r>
            <w:proofErr w:type="spellEnd"/>
            <w:r w:rsidRPr="00C72551">
              <w:rPr>
                <w:rFonts w:ascii="Arial" w:hAnsi="Arial" w:cs="Arial"/>
              </w:rPr>
              <w:t>?</w:t>
            </w:r>
          </w:p>
          <w:p w14:paraId="340E4F52" w14:textId="77777777" w:rsidR="007E7EE1" w:rsidRPr="00C72551" w:rsidRDefault="007E7EE1" w:rsidP="007E7EE1">
            <w:pPr>
              <w:rPr>
                <w:rFonts w:ascii="Arial" w:hAnsi="Arial" w:cs="Arial"/>
              </w:rPr>
            </w:pPr>
            <w:proofErr w:type="spellStart"/>
            <w:r w:rsidRPr="00C72551">
              <w:rPr>
                <w:rFonts w:ascii="Arial" w:hAnsi="Arial" w:cs="Arial"/>
              </w:rPr>
              <w:t>Với</w:t>
            </w:r>
            <w:proofErr w:type="spellEnd"/>
            <w:r w:rsidRPr="00C72551">
              <w:rPr>
                <w:rFonts w:ascii="Arial" w:hAnsi="Arial" w:cs="Arial"/>
              </w:rPr>
              <w:t xml:space="preserve"> 2,5 </w:t>
            </w:r>
            <w:proofErr w:type="spellStart"/>
            <w:r w:rsidRPr="00C72551">
              <w:rPr>
                <w:rFonts w:ascii="Arial" w:hAnsi="Arial" w:cs="Arial"/>
              </w:rPr>
              <w:t>tiếng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của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buổi</w:t>
            </w:r>
            <w:proofErr w:type="spellEnd"/>
            <w:r w:rsidRPr="00C72551">
              <w:rPr>
                <w:rFonts w:ascii="Arial" w:hAnsi="Arial" w:cs="Arial"/>
              </w:rPr>
              <w:t xml:space="preserve"> chia </w:t>
            </w:r>
            <w:proofErr w:type="spellStart"/>
            <w:r w:rsidRPr="00C72551">
              <w:rPr>
                <w:rFonts w:ascii="Arial" w:hAnsi="Arial" w:cs="Arial"/>
              </w:rPr>
              <w:t>sẻ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các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bạn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sẽ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nhận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biết</w:t>
            </w:r>
            <w:proofErr w:type="spellEnd"/>
            <w:r w:rsidRPr="00C72551">
              <w:rPr>
                <w:rFonts w:ascii="Arial" w:hAnsi="Arial" w:cs="Arial"/>
              </w:rPr>
              <w:t>:</w:t>
            </w:r>
          </w:p>
          <w:p w14:paraId="42B5D251" w14:textId="77777777" w:rsidR="007E7EE1" w:rsidRPr="00C72551" w:rsidRDefault="007E7EE1" w:rsidP="007E7EE1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</w:t>
            </w:r>
            <w:proofErr w:type="spellStart"/>
            <w:r w:rsidRPr="00C72551">
              <w:rPr>
                <w:rFonts w:ascii="Arial" w:hAnsi="Arial" w:cs="Arial"/>
              </w:rPr>
              <w:t>Các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hình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thức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hợp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tác</w:t>
            </w:r>
            <w:proofErr w:type="spellEnd"/>
            <w:r w:rsidRPr="00C72551">
              <w:rPr>
                <w:rFonts w:ascii="Arial" w:hAnsi="Arial" w:cs="Arial"/>
              </w:rPr>
              <w:t>.</w:t>
            </w:r>
          </w:p>
          <w:p w14:paraId="4449DC44" w14:textId="065C77B6" w:rsidR="00C239F6" w:rsidRPr="00C72551" w:rsidRDefault="007E7EE1" w:rsidP="00A56E85">
            <w:pPr>
              <w:rPr>
                <w:rFonts w:ascii="Arial" w:hAnsi="Arial" w:cs="Arial"/>
              </w:rPr>
            </w:pPr>
            <w:r w:rsidRPr="00C72551">
              <w:rPr>
                <w:rFonts w:ascii="Arial" w:hAnsi="Arial" w:cs="Arial"/>
              </w:rPr>
              <w:t xml:space="preserve">- 05 </w:t>
            </w:r>
            <w:proofErr w:type="spellStart"/>
            <w:r w:rsidRPr="00C72551">
              <w:rPr>
                <w:rFonts w:ascii="Arial" w:hAnsi="Arial" w:cs="Arial"/>
              </w:rPr>
              <w:t>bước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để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hợp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tác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thành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công</w:t>
            </w:r>
            <w:proofErr w:type="spellEnd"/>
            <w:r w:rsidRPr="00C72551">
              <w:rPr>
                <w:rFonts w:ascii="Arial" w:hAnsi="Arial" w:cs="Arial"/>
              </w:rPr>
              <w:t xml:space="preserve">, </w:t>
            </w:r>
            <w:proofErr w:type="spellStart"/>
            <w:r w:rsidRPr="00C72551">
              <w:rPr>
                <w:rFonts w:ascii="Arial" w:hAnsi="Arial" w:cs="Arial"/>
              </w:rPr>
              <w:t>hiệu</w:t>
            </w:r>
            <w:proofErr w:type="spellEnd"/>
            <w:r w:rsidRPr="00C72551">
              <w:rPr>
                <w:rFonts w:ascii="Arial" w:hAnsi="Arial" w:cs="Arial"/>
              </w:rPr>
              <w:t xml:space="preserve"> </w:t>
            </w:r>
            <w:proofErr w:type="spellStart"/>
            <w:r w:rsidRPr="00C72551">
              <w:rPr>
                <w:rFonts w:ascii="Arial" w:hAnsi="Arial" w:cs="Arial"/>
              </w:rPr>
              <w:t>quả</w:t>
            </w:r>
            <w:proofErr w:type="spellEnd"/>
            <w:r w:rsidR="00A56E85" w:rsidRPr="00C72551">
              <w:rPr>
                <w:rFonts w:ascii="Arial" w:hAnsi="Arial" w:cs="Arial"/>
              </w:rPr>
              <w:t>.</w:t>
            </w:r>
          </w:p>
        </w:tc>
      </w:tr>
    </w:tbl>
    <w:p w14:paraId="31842599" w14:textId="7595FCD5" w:rsidR="00926854" w:rsidRPr="00C72551" w:rsidRDefault="00926854" w:rsidP="009515DE">
      <w:pPr>
        <w:rPr>
          <w:rFonts w:ascii="Arial" w:hAnsi="Arial" w:cs="Arial"/>
        </w:rPr>
      </w:pPr>
    </w:p>
    <w:p w14:paraId="0ADDB84E" w14:textId="77777777" w:rsidR="00AE7A77" w:rsidRPr="00C72551" w:rsidRDefault="00AE7A77" w:rsidP="0054317C">
      <w:pPr>
        <w:spacing w:before="0"/>
        <w:rPr>
          <w:rFonts w:ascii="Arial" w:hAnsi="Arial" w:cs="Arial"/>
        </w:rPr>
      </w:pPr>
    </w:p>
    <w:sectPr w:rsidR="00AE7A77" w:rsidRPr="00C72551" w:rsidSect="0054317C">
      <w:pgSz w:w="12240" w:h="15840" w:code="1"/>
      <w:pgMar w:top="720" w:right="720" w:bottom="720" w:left="72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80F86" w14:textId="77777777" w:rsidR="003A2C6B" w:rsidRDefault="003A2C6B" w:rsidP="00315A80">
      <w:r>
        <w:separator/>
      </w:r>
    </w:p>
  </w:endnote>
  <w:endnote w:type="continuationSeparator" w:id="0">
    <w:p w14:paraId="11E14AB3" w14:textId="77777777" w:rsidR="003A2C6B" w:rsidRDefault="003A2C6B" w:rsidP="0031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630F" w14:textId="55DD3E42" w:rsidR="00B75FA4" w:rsidRDefault="00B75FA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3AA3D60" wp14:editId="418B7128">
          <wp:simplePos x="0" y="0"/>
          <wp:positionH relativeFrom="page">
            <wp:align>right</wp:align>
          </wp:positionH>
          <wp:positionV relativeFrom="paragraph">
            <wp:posOffset>-180975</wp:posOffset>
          </wp:positionV>
          <wp:extent cx="7769860" cy="696549"/>
          <wp:effectExtent l="0" t="0" r="2540" b="8890"/>
          <wp:wrapNone/>
          <wp:docPr id="5" name="Picture 5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, rectangl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519"/>
                  <a:stretch/>
                </pic:blipFill>
                <pic:spPr bwMode="auto">
                  <a:xfrm>
                    <a:off x="0" y="0"/>
                    <a:ext cx="7769860" cy="6965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BAE6A" w14:textId="77777777" w:rsidR="003A2C6B" w:rsidRDefault="003A2C6B" w:rsidP="00315A80">
      <w:r>
        <w:separator/>
      </w:r>
    </w:p>
  </w:footnote>
  <w:footnote w:type="continuationSeparator" w:id="0">
    <w:p w14:paraId="13F3DC18" w14:textId="77777777" w:rsidR="003A2C6B" w:rsidRDefault="003A2C6B" w:rsidP="00315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E0D9" w14:textId="0F07CA0B" w:rsidR="00B75FA4" w:rsidRDefault="00B75FA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DED134" wp14:editId="02779A0F">
          <wp:simplePos x="0" y="0"/>
          <wp:positionH relativeFrom="page">
            <wp:align>right</wp:align>
          </wp:positionH>
          <wp:positionV relativeFrom="paragraph">
            <wp:posOffset>-514350</wp:posOffset>
          </wp:positionV>
          <wp:extent cx="7855585" cy="1170305"/>
          <wp:effectExtent l="0" t="0" r="0" b="0"/>
          <wp:wrapNone/>
          <wp:docPr id="8" name="Picture 8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hape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558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671"/>
    <w:rsid w:val="00007813"/>
    <w:rsid w:val="00045461"/>
    <w:rsid w:val="000C05AE"/>
    <w:rsid w:val="000D4706"/>
    <w:rsid w:val="000E152C"/>
    <w:rsid w:val="00116C6A"/>
    <w:rsid w:val="00121874"/>
    <w:rsid w:val="00265387"/>
    <w:rsid w:val="00295A0B"/>
    <w:rsid w:val="002D1F6E"/>
    <w:rsid w:val="00315A80"/>
    <w:rsid w:val="0031711C"/>
    <w:rsid w:val="003A1586"/>
    <w:rsid w:val="003A2C6B"/>
    <w:rsid w:val="00402BB3"/>
    <w:rsid w:val="00442E4C"/>
    <w:rsid w:val="00444FF9"/>
    <w:rsid w:val="00445498"/>
    <w:rsid w:val="00470272"/>
    <w:rsid w:val="0051785A"/>
    <w:rsid w:val="005200DC"/>
    <w:rsid w:val="00527E5C"/>
    <w:rsid w:val="005420E2"/>
    <w:rsid w:val="0054317C"/>
    <w:rsid w:val="005533AE"/>
    <w:rsid w:val="0055362C"/>
    <w:rsid w:val="005875D3"/>
    <w:rsid w:val="0059467E"/>
    <w:rsid w:val="006374B8"/>
    <w:rsid w:val="00655A3A"/>
    <w:rsid w:val="006766CC"/>
    <w:rsid w:val="007373C3"/>
    <w:rsid w:val="00752E9C"/>
    <w:rsid w:val="00782197"/>
    <w:rsid w:val="007D35E8"/>
    <w:rsid w:val="007E175F"/>
    <w:rsid w:val="007E7EE1"/>
    <w:rsid w:val="00806B1F"/>
    <w:rsid w:val="008635C0"/>
    <w:rsid w:val="008916A6"/>
    <w:rsid w:val="008C6C50"/>
    <w:rsid w:val="00902EB8"/>
    <w:rsid w:val="00926854"/>
    <w:rsid w:val="009515DE"/>
    <w:rsid w:val="00976054"/>
    <w:rsid w:val="009816D3"/>
    <w:rsid w:val="009E0C78"/>
    <w:rsid w:val="009F06ED"/>
    <w:rsid w:val="00A56E85"/>
    <w:rsid w:val="00A947DC"/>
    <w:rsid w:val="00AE7A77"/>
    <w:rsid w:val="00B14E69"/>
    <w:rsid w:val="00B75FA4"/>
    <w:rsid w:val="00BB58DC"/>
    <w:rsid w:val="00BD3546"/>
    <w:rsid w:val="00C11691"/>
    <w:rsid w:val="00C14DA9"/>
    <w:rsid w:val="00C239F6"/>
    <w:rsid w:val="00C3744D"/>
    <w:rsid w:val="00C72551"/>
    <w:rsid w:val="00CA67D7"/>
    <w:rsid w:val="00CD6688"/>
    <w:rsid w:val="00D22630"/>
    <w:rsid w:val="00D234FD"/>
    <w:rsid w:val="00D4184D"/>
    <w:rsid w:val="00D61301"/>
    <w:rsid w:val="00D73671"/>
    <w:rsid w:val="00ED76D1"/>
    <w:rsid w:val="00EE424A"/>
    <w:rsid w:val="00F71B36"/>
    <w:rsid w:val="00F822D3"/>
    <w:rsid w:val="00F84452"/>
    <w:rsid w:val="00FB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E7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54317C"/>
    <w:pPr>
      <w:spacing w:before="240" w:line="269" w:lineRule="auto"/>
    </w:pPr>
    <w:rPr>
      <w:rFonts w:eastAsia="Franklin Gothic Book" w:cs="Franklin Gothic Book"/>
      <w:color w:val="171717" w:themeColor="background2" w:themeShade="1A"/>
      <w:lang w:bidi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C3744D"/>
    <w:pPr>
      <w:keepNext/>
      <w:keepLines/>
      <w:outlineLvl w:val="0"/>
    </w:pPr>
    <w:rPr>
      <w:rFonts w:asciiTheme="majorHAnsi" w:eastAsiaTheme="majorEastAsia" w:hAnsiTheme="majorHAnsi" w:cstheme="majorBidi"/>
      <w:color w:val="6DB1E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3"/>
    <w:qFormat/>
    <w:rsid w:val="008C6C50"/>
    <w:pPr>
      <w:spacing w:before="182" w:line="268" w:lineRule="auto"/>
      <w:ind w:left="20" w:right="226"/>
    </w:pPr>
  </w:style>
  <w:style w:type="paragraph" w:styleId="ListParagraph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paragraph" w:customStyle="1" w:styleId="MastheadGREEN">
    <w:name w:val="Masthead GREEN"/>
    <w:basedOn w:val="Normal"/>
    <w:qFormat/>
    <w:rsid w:val="008C6C50"/>
    <w:pPr>
      <w:spacing w:before="241"/>
      <w:ind w:left="20"/>
    </w:pPr>
    <w:rPr>
      <w:rFonts w:asciiTheme="majorHAnsi" w:hAnsiTheme="majorHAnsi"/>
      <w:color w:val="009949" w:themeColor="accent4"/>
      <w:sz w:val="120"/>
    </w:rPr>
  </w:style>
  <w:style w:type="paragraph" w:customStyle="1" w:styleId="H1Headers">
    <w:name w:val="H1 Headers"/>
    <w:basedOn w:val="Normal"/>
    <w:uiPriority w:val="1"/>
    <w:qFormat/>
    <w:rsid w:val="00D22630"/>
    <w:pPr>
      <w:spacing w:before="105"/>
      <w:ind w:left="20"/>
    </w:pPr>
    <w:rPr>
      <w:sz w:val="48"/>
    </w:rPr>
  </w:style>
  <w:style w:type="paragraph" w:customStyle="1" w:styleId="H2SidebarGREEN">
    <w:name w:val="H2 Sidebar GREEN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7236" w:themeColor="accent4" w:themeShade="BF"/>
      <w:sz w:val="26"/>
    </w:rPr>
  </w:style>
  <w:style w:type="paragraph" w:customStyle="1" w:styleId="SidebarBold">
    <w:name w:val="Sidebar Bold"/>
    <w:basedOn w:val="Normal"/>
    <w:uiPriority w:val="4"/>
    <w:qFormat/>
    <w:rsid w:val="00045461"/>
    <w:pPr>
      <w:spacing w:line="260" w:lineRule="atLeast"/>
      <w:ind w:left="20"/>
    </w:pPr>
    <w:rPr>
      <w:sz w:val="18"/>
    </w:rPr>
  </w:style>
  <w:style w:type="paragraph" w:styleId="Header">
    <w:name w:val="header"/>
    <w:basedOn w:val="Normal"/>
    <w:link w:val="HeaderChar"/>
    <w:uiPriority w:val="99"/>
    <w:semiHidden/>
    <w:rsid w:val="00315A80"/>
    <w:pPr>
      <w:tabs>
        <w:tab w:val="center" w:pos="4677"/>
        <w:tab w:val="right" w:pos="9355"/>
      </w:tabs>
    </w:pPr>
  </w:style>
  <w:style w:type="paragraph" w:customStyle="1" w:styleId="SidebarBody">
    <w:name w:val="Sidebar Body"/>
    <w:basedOn w:val="Normal"/>
    <w:uiPriority w:val="4"/>
    <w:qFormat/>
    <w:rsid w:val="0054317C"/>
    <w:pPr>
      <w:spacing w:before="0" w:line="276" w:lineRule="auto"/>
      <w:ind w:left="14" w:right="14"/>
    </w:pPr>
    <w:rPr>
      <w:sz w:val="20"/>
    </w:rPr>
  </w:style>
  <w:style w:type="paragraph" w:customStyle="1" w:styleId="H2SidebarBLUE">
    <w:name w:val="H2 Sidebar BLUE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6A9C" w:themeColor="accent2" w:themeShade="BF"/>
      <w:sz w:val="26"/>
    </w:rPr>
  </w:style>
  <w:style w:type="paragraph" w:customStyle="1" w:styleId="MastheadBLUE">
    <w:name w:val="Masthead BLUE"/>
    <w:basedOn w:val="Normal"/>
    <w:qFormat/>
    <w:rsid w:val="008C6C50"/>
    <w:pPr>
      <w:spacing w:before="241"/>
      <w:ind w:left="20"/>
    </w:pPr>
    <w:rPr>
      <w:rFonts w:asciiTheme="majorHAnsi" w:hAnsiTheme="majorHAnsi"/>
      <w:color w:val="008ED1" w:themeColor="accent2"/>
      <w:sz w:val="120"/>
    </w:rPr>
  </w:style>
  <w:style w:type="character" w:customStyle="1" w:styleId="BodyTextChar">
    <w:name w:val="Body Text Char"/>
    <w:basedOn w:val="DefaultParagraphFont"/>
    <w:link w:val="BodyText"/>
    <w:uiPriority w:val="3"/>
    <w:rsid w:val="008C6C50"/>
    <w:rPr>
      <w:rFonts w:eastAsia="Franklin Gothic Book" w:cs="Franklin Gothic Book"/>
      <w:color w:val="171717" w:themeColor="background2" w:themeShade="1A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C6C50"/>
    <w:rPr>
      <w:rFonts w:asciiTheme="majorHAnsi" w:eastAsiaTheme="majorEastAsia" w:hAnsiTheme="majorHAnsi" w:cstheme="majorBidi"/>
      <w:color w:val="6DB1E4" w:themeColor="accent1" w:themeShade="BF"/>
      <w:sz w:val="32"/>
      <w:szCs w:val="32"/>
      <w:lang w:bidi="en-US"/>
    </w:rPr>
  </w:style>
  <w:style w:type="table" w:styleId="TableGrid">
    <w:name w:val="Table Grid"/>
    <w:basedOn w:val="TableNormal"/>
    <w:uiPriority w:val="39"/>
    <w:rsid w:val="000C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6"/>
    <w:qFormat/>
    <w:rsid w:val="0054317C"/>
    <w:pPr>
      <w:spacing w:before="0" w:line="240" w:lineRule="auto"/>
    </w:pPr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0C05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50"/>
    <w:rPr>
      <w:rFonts w:ascii="Times New Roman" w:eastAsia="Franklin Gothic Book" w:hAnsi="Times New Roman" w:cs="Times New Roman"/>
      <w:color w:val="171717" w:themeColor="background2" w:themeShade="1A"/>
      <w:sz w:val="18"/>
      <w:szCs w:val="18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paragraph" w:styleId="Footer">
    <w:name w:val="footer"/>
    <w:basedOn w:val="Normal"/>
    <w:link w:val="FooterChar"/>
    <w:uiPriority w:val="99"/>
    <w:semiHidden/>
    <w:rsid w:val="00315A8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character" w:styleId="PlaceholderText">
    <w:name w:val="Placeholder Text"/>
    <w:basedOn w:val="DefaultParagraphFont"/>
    <w:uiPriority w:val="99"/>
    <w:semiHidden/>
    <w:rsid w:val="00265387"/>
    <w:rPr>
      <w:color w:val="808080"/>
    </w:rPr>
  </w:style>
  <w:style w:type="paragraph" w:customStyle="1" w:styleId="04xlpa">
    <w:name w:val="_04xlpa"/>
    <w:basedOn w:val="Normal"/>
    <w:rsid w:val="00D73671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customStyle="1" w:styleId="jsgrdq">
    <w:name w:val="jsgrdq"/>
    <w:basedOn w:val="DefaultParagraphFont"/>
    <w:rsid w:val="00D73671"/>
  </w:style>
  <w:style w:type="paragraph" w:styleId="NormalWeb">
    <w:name w:val="Normal (Web)"/>
    <w:basedOn w:val="Normal"/>
    <w:uiPriority w:val="99"/>
    <w:semiHidden/>
    <w:unhideWhenUsed/>
    <w:rsid w:val="00782197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tr\AppData\Roaming\Microsoft\Templates\Classroom%20newsletter.dotx" TargetMode="External"/></Relationships>
</file>

<file path=word/theme/theme1.xml><?xml version="1.0" encoding="utf-8"?>
<a:theme xmlns:a="http://schemas.openxmlformats.org/drawingml/2006/main" name="Office Theme">
  <a:themeElements>
    <a:clrScheme name="Microsoft Shape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CEE5F6"/>
      </a:accent1>
      <a:accent2>
        <a:srgbClr val="008ED1"/>
      </a:accent2>
      <a:accent3>
        <a:srgbClr val="CEDE69"/>
      </a:accent3>
      <a:accent4>
        <a:srgbClr val="00994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chool Newsletter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5760C-645C-47F0-9138-A4E265F86B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9706F-81CD-4D67-A17D-8674FB7F66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D5934FDD-F160-4C7B-B1A7-2994B41F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2022-11-08T05:02:00Z</dcterms:created>
  <dcterms:modified xsi:type="dcterms:W3CDTF">2022-11-08T05:02:00Z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